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60E" w:rsidRDefault="00AD360E" w:rsidP="00A96D18">
      <w:pPr>
        <w:jc w:val="center"/>
        <w:rPr>
          <w:rFonts w:ascii="Times New Roman" w:hAnsi="Times New Roman" w:cs="Times New Roman"/>
          <w:sz w:val="40"/>
          <w:szCs w:val="40"/>
        </w:rPr>
      </w:pPr>
      <w:r w:rsidRPr="00AD360E">
        <w:rPr>
          <w:rFonts w:ascii="Times New Roman" w:hAnsi="Times New Roman" w:cs="Times New Roman"/>
          <w:sz w:val="40"/>
          <w:szCs w:val="40"/>
        </w:rPr>
        <w:t>Классный час фортепианного отдела:</w:t>
      </w:r>
    </w:p>
    <w:p w:rsidR="00AD360E" w:rsidRPr="00AD360E" w:rsidRDefault="00AD360E" w:rsidP="00A96D18">
      <w:pPr>
        <w:jc w:val="center"/>
        <w:rPr>
          <w:rFonts w:ascii="Times New Roman" w:hAnsi="Times New Roman" w:cs="Times New Roman"/>
          <w:sz w:val="52"/>
          <w:szCs w:val="52"/>
        </w:rPr>
      </w:pPr>
      <w:r w:rsidRPr="00AD360E">
        <w:rPr>
          <w:rFonts w:ascii="Times New Roman" w:hAnsi="Times New Roman" w:cs="Times New Roman"/>
          <w:sz w:val="52"/>
          <w:szCs w:val="52"/>
        </w:rPr>
        <w:t>А.Ф.</w:t>
      </w:r>
      <w:r w:rsidR="00A96D18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Pr="00AD360E">
        <w:rPr>
          <w:rFonts w:ascii="Times New Roman" w:hAnsi="Times New Roman" w:cs="Times New Roman"/>
          <w:sz w:val="52"/>
          <w:szCs w:val="52"/>
        </w:rPr>
        <w:t>Гедике</w:t>
      </w:r>
      <w:proofErr w:type="spellEnd"/>
      <w:r w:rsidRPr="00AD360E">
        <w:rPr>
          <w:rFonts w:ascii="Times New Roman" w:hAnsi="Times New Roman" w:cs="Times New Roman"/>
          <w:sz w:val="52"/>
          <w:szCs w:val="52"/>
        </w:rPr>
        <w:t xml:space="preserve"> и его современники</w:t>
      </w:r>
    </w:p>
    <w:p w:rsidR="003F7F0E" w:rsidRPr="00AD360E" w:rsidRDefault="00AD360E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F7F0E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3F7F0E" w:rsidRPr="00AD360E">
        <w:rPr>
          <w:rFonts w:ascii="Times New Roman" w:hAnsi="Times New Roman" w:cs="Times New Roman"/>
          <w:sz w:val="28"/>
          <w:szCs w:val="28"/>
        </w:rPr>
        <w:t>, Александр Фёдорович</w:t>
      </w:r>
      <w:r w:rsidR="00A96D18">
        <w:rPr>
          <w:rFonts w:ascii="Times New Roman" w:hAnsi="Times New Roman" w:cs="Times New Roman"/>
          <w:sz w:val="28"/>
          <w:szCs w:val="28"/>
        </w:rPr>
        <w:t xml:space="preserve"> </w:t>
      </w:r>
      <w:r w:rsidR="003F7F0E" w:rsidRPr="00AD360E">
        <w:rPr>
          <w:rFonts w:ascii="Times New Roman" w:hAnsi="Times New Roman" w:cs="Times New Roman"/>
          <w:sz w:val="28"/>
          <w:szCs w:val="28"/>
        </w:rPr>
        <w:t>(часто произносится </w:t>
      </w:r>
      <w:proofErr w:type="spellStart"/>
      <w:r w:rsidR="00A41B11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3F7F0E" w:rsidRPr="00AD360E">
        <w:rPr>
          <w:rFonts w:ascii="Times New Roman" w:hAnsi="Times New Roman" w:cs="Times New Roman"/>
          <w:sz w:val="28"/>
          <w:szCs w:val="28"/>
        </w:rPr>
        <w:t>; </w:t>
      </w:r>
      <w:hyperlink r:id="rId8" w:tooltip="1877 год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1877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 — </w:t>
      </w:r>
      <w:hyperlink r:id="rId9" w:tooltip="1957 год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1957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) — русский </w:t>
      </w:r>
      <w:hyperlink r:id="rId10" w:tooltip="Композитор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композитор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, </w:t>
      </w:r>
      <w:hyperlink r:id="rId11" w:tooltip="Орган (музыкальный инструмент)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органист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, </w:t>
      </w:r>
      <w:hyperlink r:id="rId12" w:tooltip="Пианист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пианист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, </w:t>
      </w:r>
      <w:hyperlink r:id="rId13" w:tooltip="Педагог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педагог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, основатель </w:t>
      </w:r>
      <w:hyperlink r:id="rId14" w:tooltip="Союз Советских Социалистических Республик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советской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 органной школы. </w:t>
      </w:r>
      <w:hyperlink r:id="rId15" w:tooltip="Народный артист РСФСР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Народный артист РСФСР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 (</w:t>
      </w:r>
      <w:hyperlink r:id="rId16" w:tooltip="1946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1946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).</w:t>
      </w:r>
    </w:p>
    <w:p w:rsidR="003F7F0E" w:rsidRPr="00AD360E" w:rsidRDefault="003F7F0E" w:rsidP="00A41B1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F7F0E" w:rsidRPr="00AD360E" w:rsidRDefault="00530BCC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br/>
      </w:r>
      <w:r w:rsidRPr="00AD3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C2B21" wp14:editId="6DBF6F52">
            <wp:extent cx="1905000" cy="2705100"/>
            <wp:effectExtent l="0" t="0" r="0" b="0"/>
            <wp:docPr id="46" name="Рисунок 46" descr="http://journal-shkolniku.ru/img2/ged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journal-shkolniku.ru/img2/gedik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60E">
        <w:rPr>
          <w:rFonts w:ascii="Times New Roman" w:hAnsi="Times New Roman" w:cs="Times New Roman"/>
          <w:sz w:val="28"/>
          <w:szCs w:val="28"/>
        </w:rPr>
        <w:t xml:space="preserve">   Многим из ребят, обучающимся музыке, имя композитора Александра Федоровича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становится знакомым с самых ранних лет. Кто из начинающих музыкантов не играл в детстве его "Заиньку", а позже "Тарантеллу"? </w:t>
      </w:r>
      <w:r w:rsidRPr="00AD360E">
        <w:rPr>
          <w:rFonts w:ascii="Times New Roman" w:hAnsi="Times New Roman" w:cs="Times New Roman"/>
          <w:sz w:val="28"/>
          <w:szCs w:val="28"/>
        </w:rPr>
        <w:br/>
      </w:r>
    </w:p>
    <w:p w:rsidR="003F7F0E" w:rsidRPr="00AD360E" w:rsidRDefault="003F7F0E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Стиль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-композитора находится под влиянием органной культуры и отмечен серьёзностью и монументальностью, ясностью формы, мастерским владением </w:t>
      </w:r>
      <w:hyperlink r:id="rId18" w:tooltip="Полифони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полифоническим</w:t>
        </w:r>
      </w:hyperlink>
      <w:r w:rsidRPr="00AD360E">
        <w:rPr>
          <w:rFonts w:ascii="Times New Roman" w:hAnsi="Times New Roman" w:cs="Times New Roman"/>
          <w:sz w:val="28"/>
          <w:szCs w:val="28"/>
        </w:rPr>
        <w:t xml:space="preserve"> письмом. В то же время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многое взял из традиций русской классической школы. Он является автором четырёх опер, кантат, множества симфонических, фортепианных и органных сочинений, концертов и камерных произведений для </w:t>
      </w:r>
      <w:hyperlink r:id="rId19" w:tooltip="Духовые музыкальные инструменты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духовых инструментов</w:t>
        </w:r>
      </w:hyperlink>
      <w:r w:rsidRPr="00AD360E">
        <w:rPr>
          <w:rFonts w:ascii="Times New Roman" w:hAnsi="Times New Roman" w:cs="Times New Roman"/>
          <w:sz w:val="28"/>
          <w:szCs w:val="28"/>
        </w:rPr>
        <w:t xml:space="preserve">, романсов, обработок русских народных песен. Особенно широко известен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как автор детских пьес.   </w:t>
      </w:r>
    </w:p>
    <w:p w:rsidR="003F7F0E" w:rsidRPr="00AD360E" w:rsidRDefault="003F7F0E" w:rsidP="00A41B11">
      <w:pPr>
        <w:rPr>
          <w:rFonts w:ascii="Times New Roman" w:hAnsi="Times New Roman" w:cs="Times New Roman"/>
          <w:sz w:val="28"/>
          <w:szCs w:val="28"/>
        </w:rPr>
      </w:pPr>
    </w:p>
    <w:p w:rsidR="003F7F0E" w:rsidRPr="00AD360E" w:rsidRDefault="003F7F0E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Биография.</w:t>
      </w:r>
      <w:r w:rsidR="00592925" w:rsidRPr="00AD3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F0E" w:rsidRPr="00AD360E" w:rsidRDefault="00592925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А</w:t>
      </w:r>
      <w:r w:rsidR="003F7F0E" w:rsidRPr="00AD360E">
        <w:rPr>
          <w:rFonts w:ascii="Times New Roman" w:hAnsi="Times New Roman" w:cs="Times New Roman"/>
          <w:sz w:val="28"/>
          <w:szCs w:val="28"/>
        </w:rPr>
        <w:t xml:space="preserve">лександр </w:t>
      </w:r>
      <w:proofErr w:type="spellStart"/>
      <w:r w:rsidR="003F7F0E" w:rsidRPr="00AD360E">
        <w:rPr>
          <w:rFonts w:ascii="Times New Roman" w:hAnsi="Times New Roman" w:cs="Times New Roman"/>
          <w:sz w:val="28"/>
          <w:szCs w:val="28"/>
        </w:rPr>
        <w:t>Гёдике</w:t>
      </w:r>
      <w:proofErr w:type="spellEnd"/>
      <w:r w:rsidR="003F7F0E" w:rsidRPr="00AD360E">
        <w:rPr>
          <w:rFonts w:ascii="Times New Roman" w:hAnsi="Times New Roman" w:cs="Times New Roman"/>
          <w:sz w:val="28"/>
          <w:szCs w:val="28"/>
        </w:rPr>
        <w:t xml:space="preserve"> родился 20 февраля (</w:t>
      </w:r>
      <w:hyperlink r:id="rId20" w:tooltip="4 марта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4 марта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) </w:t>
      </w:r>
      <w:hyperlink r:id="rId21" w:tooltip="1877 год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1877 года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 в </w:t>
      </w:r>
      <w:hyperlink r:id="rId22" w:tooltip="Москва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Москве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 xml:space="preserve"> в давно обосновавшейся в России немецкой семье. Его прадед, Генрих-Георг </w:t>
      </w:r>
      <w:proofErr w:type="spellStart"/>
      <w:r w:rsidR="003F7F0E" w:rsidRPr="00AD360E">
        <w:rPr>
          <w:rFonts w:ascii="Times New Roman" w:hAnsi="Times New Roman" w:cs="Times New Roman"/>
          <w:sz w:val="28"/>
          <w:szCs w:val="28"/>
        </w:rPr>
        <w:t>Гёдике</w:t>
      </w:r>
      <w:proofErr w:type="spellEnd"/>
      <w:r w:rsidR="003F7F0E" w:rsidRPr="00AD360E">
        <w:rPr>
          <w:rFonts w:ascii="Times New Roman" w:hAnsi="Times New Roman" w:cs="Times New Roman"/>
          <w:sz w:val="28"/>
          <w:szCs w:val="28"/>
        </w:rPr>
        <w:t>, был органистом католической церкви в </w:t>
      </w:r>
      <w:hyperlink r:id="rId23" w:tooltip="Санкт-Петербург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Петербурге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 xml:space="preserve"> и ректором Немецкого </w:t>
      </w:r>
      <w:r w:rsidR="003F7F0E" w:rsidRPr="00AD360E">
        <w:rPr>
          <w:rFonts w:ascii="Times New Roman" w:hAnsi="Times New Roman" w:cs="Times New Roman"/>
          <w:sz w:val="28"/>
          <w:szCs w:val="28"/>
        </w:rPr>
        <w:lastRenderedPageBreak/>
        <w:t>драматического театра. Его дед, Карл Андреевич (по документам — Генрихович), был преподавателем хорового пения в Москве и служил органистом московской </w:t>
      </w:r>
      <w:hyperlink r:id="rId24" w:tooltip="Храм Святого Людовика Французского (Москва)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католической церкви Святого Людовика Французского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.</w:t>
      </w:r>
      <w:hyperlink r:id="rId25" w:anchor="cite_note-sbornik-4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[4]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 Отец, </w:t>
      </w:r>
      <w:hyperlink r:id="rId26" w:tooltip="Гедике, Фёдор Карлович (страница отсутствует)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Фёдор Карлович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 xml:space="preserve"> (по метрике — Фридрих-Александр-Пауль </w:t>
      </w:r>
      <w:proofErr w:type="spellStart"/>
      <w:r w:rsidR="003F7F0E" w:rsidRPr="00AD360E">
        <w:rPr>
          <w:rFonts w:ascii="Times New Roman" w:hAnsi="Times New Roman" w:cs="Times New Roman"/>
          <w:sz w:val="28"/>
          <w:szCs w:val="28"/>
        </w:rPr>
        <w:t>Гёдике</w:t>
      </w:r>
      <w:proofErr w:type="spellEnd"/>
      <w:r w:rsidR="003F7F0E" w:rsidRPr="00AD360E">
        <w:rPr>
          <w:rFonts w:ascii="Times New Roman" w:hAnsi="Times New Roman" w:cs="Times New Roman"/>
          <w:sz w:val="28"/>
          <w:szCs w:val="28"/>
        </w:rPr>
        <w:t>), работал органистом в той же церкви, был пианистом в оркестре </w:t>
      </w:r>
      <w:hyperlink r:id="rId27" w:tooltip="Большой театр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Большого театра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>, преподавал в </w:t>
      </w:r>
      <w:hyperlink r:id="rId28" w:tooltip="Московская консерватория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Московской консерватории</w:t>
        </w:r>
      </w:hyperlink>
      <w:r w:rsidR="003F7F0E" w:rsidRPr="00AD360E">
        <w:rPr>
          <w:rFonts w:ascii="Times New Roman" w:hAnsi="Times New Roman" w:cs="Times New Roman"/>
          <w:sz w:val="28"/>
          <w:szCs w:val="28"/>
        </w:rPr>
        <w:t xml:space="preserve"> обязательное фортепиано. Двоюродным братом </w:t>
      </w:r>
      <w:proofErr w:type="spellStart"/>
      <w:r w:rsidR="003F7F0E" w:rsidRPr="00AD360E">
        <w:rPr>
          <w:rFonts w:ascii="Times New Roman" w:hAnsi="Times New Roman" w:cs="Times New Roman"/>
          <w:sz w:val="28"/>
          <w:szCs w:val="28"/>
        </w:rPr>
        <w:t>Гёдике</w:t>
      </w:r>
      <w:proofErr w:type="spellEnd"/>
      <w:r w:rsidR="003F7F0E" w:rsidRPr="00AD360E">
        <w:rPr>
          <w:rFonts w:ascii="Times New Roman" w:hAnsi="Times New Roman" w:cs="Times New Roman"/>
          <w:sz w:val="28"/>
          <w:szCs w:val="28"/>
        </w:rPr>
        <w:t xml:space="preserve"> был композитор </w:t>
      </w:r>
      <w:hyperlink r:id="rId29" w:tooltip="Метнер, Николай Карлович" w:history="1"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Николай Карлович </w:t>
        </w:r>
        <w:proofErr w:type="spellStart"/>
        <w:r w:rsidR="003F7F0E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Метнер</w:t>
        </w:r>
        <w:proofErr w:type="spellEnd"/>
      </w:hyperlink>
      <w:r w:rsidR="003F7F0E" w:rsidRPr="00AD360E">
        <w:rPr>
          <w:rFonts w:ascii="Times New Roman" w:hAnsi="Times New Roman" w:cs="Times New Roman"/>
          <w:sz w:val="28"/>
          <w:szCs w:val="28"/>
        </w:rPr>
        <w:t>.</w:t>
      </w:r>
    </w:p>
    <w:p w:rsidR="003F7F0E" w:rsidRPr="00AD360E" w:rsidRDefault="003F7F0E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По воспоминаниям сестры, в детстве Александр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был сорванцом. В 9 лет он поступил в детскую школу Зубова, в 10 лет в подготовительный класс Третьей московской гимназии. В гимназии, по собственному признанию, учился неважно. Уже в 12 лет стал часто подменять отца за </w:t>
      </w:r>
      <w:hyperlink r:id="rId30" w:tooltip="Орган (музыкальный инструмент)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органом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на церковных службах. Учился играть в основном самостоятельно. Играл на </w:t>
      </w:r>
      <w:hyperlink r:id="rId31" w:tooltip="Фортепиано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фортепиано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и </w:t>
      </w:r>
      <w:hyperlink r:id="rId32" w:tooltip="Виолончель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виолончели</w:t>
        </w:r>
      </w:hyperlink>
      <w:r w:rsidRPr="00AD360E">
        <w:rPr>
          <w:rFonts w:ascii="Times New Roman" w:hAnsi="Times New Roman" w:cs="Times New Roman"/>
          <w:sz w:val="28"/>
          <w:szCs w:val="28"/>
        </w:rPr>
        <w:t xml:space="preserve"> в домашнем ансамбле, занимался переложением пьес для домашнего ансамбля.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После 4-го класса оставил гимназию и перевёлся на 5-й</w:t>
      </w:r>
      <w:hyperlink r:id="rId33" w:anchor="cite_note-5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[5]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класс консерватории, где начал заниматься в классе профессора </w:t>
      </w:r>
      <w:hyperlink r:id="rId34" w:tooltip="Галли, Анатолий Иванович (страница отсутствует)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А. И. </w:t>
        </w:r>
        <w:proofErr w:type="spellStart"/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Галли</w:t>
        </w:r>
        <w:proofErr w:type="spellEnd"/>
      </w:hyperlink>
      <w:r w:rsidRPr="00AD360E">
        <w:rPr>
          <w:rFonts w:ascii="Times New Roman" w:hAnsi="Times New Roman" w:cs="Times New Roman"/>
          <w:sz w:val="28"/>
          <w:szCs w:val="28"/>
        </w:rPr>
        <w:t>. Позднее учился у </w:t>
      </w:r>
      <w:hyperlink r:id="rId35" w:tooltip="Пабст, Павел Августо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П. А. </w:t>
        </w:r>
        <w:proofErr w:type="spellStart"/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Пабста</w:t>
        </w:r>
        <w:proofErr w:type="spellEnd"/>
      </w:hyperlink>
      <w:r w:rsidRPr="00AD360E">
        <w:rPr>
          <w:rFonts w:ascii="Times New Roman" w:hAnsi="Times New Roman" w:cs="Times New Roman"/>
          <w:sz w:val="28"/>
          <w:szCs w:val="28"/>
        </w:rPr>
        <w:t> и </w:t>
      </w:r>
      <w:hyperlink r:id="rId36" w:tooltip="Сафонов, Василий Иль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В. И. Сафонова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по классу фортепиано, у </w:t>
      </w:r>
      <w:hyperlink r:id="rId37" w:tooltip="Аренский, Антон Степано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А. С. Аренского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38" w:tooltip="Ладухин, Николай Михайло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Н. М. </w:t>
        </w:r>
        <w:proofErr w:type="spellStart"/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Ладухина</w:t>
        </w:r>
        <w:proofErr w:type="spellEnd"/>
      </w:hyperlink>
      <w:r w:rsidRPr="00AD360E">
        <w:rPr>
          <w:rFonts w:ascii="Times New Roman" w:hAnsi="Times New Roman" w:cs="Times New Roman"/>
          <w:sz w:val="28"/>
          <w:szCs w:val="28"/>
        </w:rPr>
        <w:t> 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 </w:t>
      </w:r>
      <w:hyperlink r:id="rId39" w:tooltip="Конюс, Георгий Эдуардо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Г. Э. </w:t>
        </w:r>
        <w:proofErr w:type="spellStart"/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Конюса</w:t>
        </w:r>
        <w:proofErr w:type="spellEnd"/>
      </w:hyperlink>
      <w:r w:rsidRPr="00AD360E">
        <w:rPr>
          <w:rFonts w:ascii="Times New Roman" w:hAnsi="Times New Roman" w:cs="Times New Roman"/>
          <w:sz w:val="28"/>
          <w:szCs w:val="28"/>
        </w:rPr>
        <w:t> по классам теории музыки и композиции, а также у Н. С. Морозова.</w:t>
      </w:r>
      <w:hyperlink r:id="rId40" w:anchor="cite_note-sbornik-4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[4]</w:t>
        </w:r>
      </w:hyperlink>
    </w:p>
    <w:p w:rsidR="003F7F0E" w:rsidRPr="00AD360E" w:rsidRDefault="003F7F0E" w:rsidP="00A41B1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D360E">
        <w:rPr>
          <w:rFonts w:ascii="Times New Roman" w:hAnsi="Times New Roman" w:cs="Times New Roman"/>
          <w:sz w:val="28"/>
          <w:szCs w:val="28"/>
        </w:rPr>
        <w:t xml:space="preserve">По воспоминаниям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, занятия в консерватории в то время были не интенсивными: например, в шестом классе — лекции по культуре и литературе — 4 часа в неделю, курс </w:t>
      </w:r>
      <w:hyperlink r:id="rId41" w:tooltip="Эстетика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эстетики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(</w:t>
      </w:r>
      <w:hyperlink r:id="rId42" w:tooltip="Скульптура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скульптура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и </w:t>
      </w:r>
      <w:hyperlink r:id="rId43" w:tooltip="Живопись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живопись</w:t>
        </w:r>
      </w:hyperlink>
      <w:r w:rsidRPr="00AD360E">
        <w:rPr>
          <w:rFonts w:ascii="Times New Roman" w:hAnsi="Times New Roman" w:cs="Times New Roman"/>
          <w:sz w:val="28"/>
          <w:szCs w:val="28"/>
        </w:rPr>
        <w:t>) — 1 час в неделю, 1 час занятий по специальности, 4 часа гармонии, 2 часа хорового пения, — всего лишь двенадцать часов в неделю.</w:t>
      </w:r>
      <w:hyperlink r:id="rId44" w:anchor="cite_note-sbornik-4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[4]</w:t>
        </w:r>
      </w:hyperlink>
      <w:proofErr w:type="gramEnd"/>
    </w:p>
    <w:p w:rsidR="003F7F0E" w:rsidRPr="00AD360E" w:rsidRDefault="003F7F0E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В 1898 Александр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окончил </w:t>
      </w:r>
      <w:hyperlink r:id="rId45" w:tooltip="Московская консерватори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Московскую консерваторию</w:t>
        </w:r>
      </w:hyperlink>
      <w:r w:rsidRPr="00AD360E">
        <w:rPr>
          <w:rFonts w:ascii="Times New Roman" w:hAnsi="Times New Roman" w:cs="Times New Roman"/>
          <w:sz w:val="28"/>
          <w:szCs w:val="28"/>
        </w:rPr>
        <w:t>. Занимаясь в консерватории, написал скрипичную </w:t>
      </w:r>
      <w:hyperlink r:id="rId46" w:tooltip="Соната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сонату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 марш, элегию и фугу для большого оркестра, сочинял </w:t>
      </w:r>
      <w:hyperlink r:id="rId47" w:tooltip="Романс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романсы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и фортепианные пьесы.</w:t>
      </w:r>
    </w:p>
    <w:p w:rsidR="003F7F0E" w:rsidRPr="00AD360E" w:rsidRDefault="003F7F0E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После окончания консерватории начал давать частные уроки. Работал в </w:t>
      </w:r>
      <w:hyperlink r:id="rId48" w:tooltip="Николаевский сиротский женский институт (страница отсутствует)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Николаевском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и </w:t>
      </w:r>
      <w:hyperlink r:id="rId49" w:tooltip="Елизаветинский институт (Москва)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Елизаветинском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женских институтах</w:t>
      </w:r>
    </w:p>
    <w:p w:rsidR="00A33188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женился на Екатерине Петровне </w:t>
      </w:r>
      <w:r w:rsidR="00A41B11" w:rsidRPr="00AD360E">
        <w:rPr>
          <w:rFonts w:ascii="Times New Roman" w:hAnsi="Times New Roman" w:cs="Times New Roman"/>
          <w:sz w:val="28"/>
          <w:szCs w:val="28"/>
        </w:rPr>
        <w:t>Чернышевой</w:t>
      </w:r>
      <w:r w:rsidRPr="00AD360E">
        <w:rPr>
          <w:rFonts w:ascii="Times New Roman" w:hAnsi="Times New Roman" w:cs="Times New Roman"/>
          <w:sz w:val="28"/>
          <w:szCs w:val="28"/>
        </w:rPr>
        <w:t>, тёте одной из своих частных учениц. Поселились с женой на Немецкой (ныне </w:t>
      </w:r>
      <w:hyperlink r:id="rId50" w:tooltip="Бауманская улица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Бауманской</w:t>
        </w:r>
      </w:hyperlink>
      <w:r w:rsidRPr="00AD360E">
        <w:rPr>
          <w:rFonts w:ascii="Times New Roman" w:hAnsi="Times New Roman" w:cs="Times New Roman"/>
          <w:sz w:val="28"/>
          <w:szCs w:val="28"/>
        </w:rPr>
        <w:t xml:space="preserve">) улице.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купил для занятий комнатный </w:t>
      </w:r>
      <w:hyperlink r:id="rId51" w:tooltip="Орган (музыкальный инструмент)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орган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и установил в своём доме.</w:t>
      </w:r>
    </w:p>
    <w:p w:rsidR="009A058B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С </w:t>
      </w:r>
      <w:hyperlink r:id="rId52" w:tooltip="1909 год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1909 года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 xml:space="preserve"> Александр Фёдорович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был </w:t>
      </w:r>
      <w:hyperlink r:id="rId53" w:tooltip="Профессор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профессором</w:t>
        </w:r>
      </w:hyperlink>
      <w:r w:rsidRPr="00AD360E">
        <w:rPr>
          <w:rFonts w:ascii="Times New Roman" w:hAnsi="Times New Roman" w:cs="Times New Roman"/>
          <w:sz w:val="28"/>
          <w:szCs w:val="28"/>
        </w:rPr>
        <w:t xml:space="preserve"> Московской консерватории по классу фортепиано, с 1919 ― заведовал кафедрой камерного ансамбля.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С 1920 года вёл также класс органа (игре на котором обучался с детства под руководством отца), а в 1923 года возглавил кафедру органа и дал свой первый сольный концерт на инструменте </w:t>
      </w:r>
      <w:hyperlink r:id="rId54" w:tooltip="Большой зал Московской консерватории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Большого зала консерватории</w:t>
        </w:r>
      </w:hyperlink>
      <w:r w:rsidRPr="00AD360E">
        <w:rPr>
          <w:rFonts w:ascii="Times New Roman" w:hAnsi="Times New Roman" w:cs="Times New Roman"/>
          <w:sz w:val="28"/>
          <w:szCs w:val="28"/>
        </w:rPr>
        <w:t>. Среди его учеников-органистов ― </w:t>
      </w:r>
      <w:hyperlink r:id="rId55" w:tooltip="Выгодский, Николай Яковлевич (страница отсутствует)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Н. Я. Выгодский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56" w:tooltip="Старокадомский, Михаил Леонидо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М. Л. Старокадомский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57" w:tooltip="Ройзман, Леонид Исаако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Л. И. Ройзман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58" w:tooltip="Дижур, Сергей Леонидо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С. Л. Дижур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 </w:t>
      </w:r>
      <w:hyperlink r:id="rId59" w:tooltip="Гродберг, Гарри Яковле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Г. Я. Гродберг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60" w:tooltip="Вейс, Игорь Дмитрие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И. Д. Вейс</w:t>
        </w:r>
      </w:hyperlink>
      <w:r w:rsidRPr="00AD360E">
        <w:rPr>
          <w:rFonts w:ascii="Times New Roman" w:hAnsi="Times New Roman" w:cs="Times New Roman"/>
          <w:sz w:val="28"/>
          <w:szCs w:val="28"/>
        </w:rPr>
        <w:t>.</w:t>
      </w:r>
      <w:r w:rsidR="009A058B" w:rsidRPr="00AD360E">
        <w:rPr>
          <w:rFonts w:ascii="Times New Roman" w:hAnsi="Times New Roman" w:cs="Times New Roman"/>
          <w:sz w:val="28"/>
          <w:szCs w:val="28"/>
        </w:rPr>
        <w:t xml:space="preserve"> Среди его учеников известный интерпретатор музыки Фредерика Шопена, пианист Виктор </w:t>
      </w:r>
      <w:proofErr w:type="spellStart"/>
      <w:r w:rsidR="009A058B" w:rsidRPr="00AD360E">
        <w:rPr>
          <w:rFonts w:ascii="Times New Roman" w:hAnsi="Times New Roman" w:cs="Times New Roman"/>
          <w:sz w:val="28"/>
          <w:szCs w:val="28"/>
        </w:rPr>
        <w:t>Мержанов</w:t>
      </w:r>
      <w:proofErr w:type="spellEnd"/>
      <w:r w:rsidR="009A058B" w:rsidRPr="00AD360E">
        <w:rPr>
          <w:rFonts w:ascii="Times New Roman" w:hAnsi="Times New Roman" w:cs="Times New Roman"/>
          <w:sz w:val="28"/>
          <w:szCs w:val="28"/>
        </w:rPr>
        <w:t>.</w:t>
      </w:r>
    </w:p>
    <w:p w:rsidR="00A33188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</w:p>
    <w:p w:rsidR="00A33188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В репертуаре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были все сочинения </w:t>
      </w:r>
      <w:hyperlink r:id="rId61" w:tooltip="Бах, Иоганн Себастьян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И. С. Баха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 а также собственные переложения для этого инструмента фрагментов</w:t>
      </w:r>
    </w:p>
    <w:p w:rsidR="00BF6CE2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 из опер.</w:t>
      </w:r>
      <w:r w:rsidR="00530BCC" w:rsidRPr="00AD360E">
        <w:rPr>
          <w:rFonts w:ascii="Times New Roman" w:hAnsi="Times New Roman" w:cs="Times New Roman"/>
          <w:sz w:val="28"/>
          <w:szCs w:val="28"/>
        </w:rPr>
        <w:t xml:space="preserve"> Органные концерты </w:t>
      </w:r>
      <w:proofErr w:type="spellStart"/>
      <w:r w:rsidR="00530BCC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30BCC" w:rsidRPr="00AD360E">
        <w:rPr>
          <w:rFonts w:ascii="Times New Roman" w:hAnsi="Times New Roman" w:cs="Times New Roman"/>
          <w:sz w:val="28"/>
          <w:szCs w:val="28"/>
        </w:rPr>
        <w:t xml:space="preserve"> давал часто. Играл он больше всего любимого им Баха.     </w:t>
      </w:r>
    </w:p>
    <w:p w:rsidR="00A33188" w:rsidRPr="00AD360E" w:rsidRDefault="00693302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Звучит музыка:</w:t>
      </w:r>
    </w:p>
    <w:p w:rsidR="00693302" w:rsidRPr="00AD360E" w:rsidRDefault="00693302" w:rsidP="00A41B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Этюд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Богочунас Ангелина.1 кл.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Обуваева ТВ.</w:t>
      </w:r>
    </w:p>
    <w:p w:rsidR="00693302" w:rsidRPr="00AD360E" w:rsidRDefault="00693302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B11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41B11" w:rsidRPr="00AD360E">
        <w:rPr>
          <w:rFonts w:ascii="Times New Roman" w:hAnsi="Times New Roman" w:cs="Times New Roman"/>
          <w:sz w:val="28"/>
          <w:szCs w:val="28"/>
        </w:rPr>
        <w:t>.</w:t>
      </w:r>
      <w:r w:rsidRPr="00AD360E">
        <w:rPr>
          <w:rFonts w:ascii="Times New Roman" w:hAnsi="Times New Roman" w:cs="Times New Roman"/>
          <w:sz w:val="28"/>
          <w:szCs w:val="28"/>
        </w:rPr>
        <w:t xml:space="preserve"> В лесу темной ночью.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F1389" w:rsidRPr="00AD360E">
        <w:rPr>
          <w:rFonts w:ascii="Times New Roman" w:hAnsi="Times New Roman" w:cs="Times New Roman"/>
          <w:sz w:val="28"/>
          <w:szCs w:val="28"/>
        </w:rPr>
        <w:t>исп</w:t>
      </w:r>
      <w:proofErr w:type="spellEnd"/>
      <w:proofErr w:type="gramEnd"/>
      <w:r w:rsidR="009F1389" w:rsidRPr="00AD360E">
        <w:rPr>
          <w:rFonts w:ascii="Times New Roman" w:hAnsi="Times New Roman" w:cs="Times New Roman"/>
          <w:sz w:val="28"/>
          <w:szCs w:val="28"/>
        </w:rPr>
        <w:t xml:space="preserve"> Федорова Даша.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9F1389"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9F1389" w:rsidRPr="00AD360E">
        <w:rPr>
          <w:rFonts w:ascii="Times New Roman" w:hAnsi="Times New Roman" w:cs="Times New Roman"/>
          <w:sz w:val="28"/>
          <w:szCs w:val="28"/>
        </w:rPr>
        <w:t>Сергеева НА</w:t>
      </w:r>
    </w:p>
    <w:p w:rsidR="00A33188" w:rsidRPr="00AD360E" w:rsidRDefault="009F1389" w:rsidP="00A41B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Гроза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Пономарева Маша.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Суслякова ТА</w:t>
      </w:r>
    </w:p>
    <w:p w:rsidR="009F1389" w:rsidRPr="00AD360E" w:rsidRDefault="009F1389" w:rsidP="00A41B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Пьеса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Курмыза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Оксана.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Суслякова ТА.</w:t>
      </w:r>
    </w:p>
    <w:p w:rsidR="00A33188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в жизни</w:t>
      </w:r>
    </w:p>
    <w:p w:rsidR="00592925" w:rsidRPr="00AD360E" w:rsidRDefault="00F95179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В</w:t>
      </w:r>
      <w:r w:rsidR="00A33188" w:rsidRPr="00AD360E">
        <w:rPr>
          <w:rFonts w:ascii="Times New Roman" w:hAnsi="Times New Roman" w:cs="Times New Roman"/>
          <w:sz w:val="28"/>
          <w:szCs w:val="28"/>
        </w:rPr>
        <w:t>се знакомые и ученики указывали на необыкновенные личные качества А. Ф. 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>. За всю жизнь не было ни одного случая, чтобы он сказал ученику резкость.</w:t>
      </w:r>
      <w:r w:rsidR="00592925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 xml:space="preserve"> хотел казаться строгим, сердитым, но у него это не получалось. Необыкновенная мягкость, доброта сказывались во всем. </w:t>
      </w:r>
      <w:r w:rsidR="00A33188" w:rsidRPr="00AD360E">
        <w:rPr>
          <w:rFonts w:ascii="Times New Roman" w:hAnsi="Times New Roman" w:cs="Times New Roman"/>
          <w:sz w:val="28"/>
          <w:szCs w:val="28"/>
        </w:rPr>
        <w:t xml:space="preserve"> Хотя он часто говорил ученикам, что вот-вот рассердится, — он никогда не сердился. Его невероятная благожелательность, деликатность, искренность и бесхитростность сделали Александра 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 душой консерватории, вызвали любовь и глубокую преданность учеников. </w:t>
      </w:r>
      <w:proofErr w:type="gramStart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А когда кто-либо из его знакомых оказывался в беде, 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 первый спешил на помощь, помогал и делами, и </w:t>
      </w:r>
      <w:r w:rsidR="00A41B11" w:rsidRPr="00AD360E">
        <w:rPr>
          <w:rFonts w:ascii="Times New Roman" w:hAnsi="Times New Roman" w:cs="Times New Roman"/>
          <w:sz w:val="28"/>
          <w:szCs w:val="28"/>
        </w:rPr>
        <w:t>материально. [</w:t>
      </w:r>
      <w:r w:rsidR="00592925" w:rsidRPr="00AD360E">
        <w:rPr>
          <w:rFonts w:ascii="Times New Roman" w:hAnsi="Times New Roman" w:cs="Times New Roman"/>
          <w:sz w:val="28"/>
          <w:szCs w:val="28"/>
        </w:rPr>
        <w:t xml:space="preserve"> . После работы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 xml:space="preserve"> прогуливался по садику около Консерватории.</w:t>
      </w:r>
      <w:proofErr w:type="gramEnd"/>
      <w:r w:rsidR="00592925" w:rsidRPr="00AD360E">
        <w:rPr>
          <w:rFonts w:ascii="Times New Roman" w:hAnsi="Times New Roman" w:cs="Times New Roman"/>
          <w:sz w:val="28"/>
          <w:szCs w:val="28"/>
        </w:rPr>
        <w:t xml:space="preserve"> Завидев ребят, подзывал их и деланно сердитым голосом бурчал: "Давай руку!" В протянутую руку совал конфету.</w:t>
      </w:r>
      <w:r w:rsidR="009A058B" w:rsidRPr="00AD360E">
        <w:rPr>
          <w:rFonts w:ascii="Times New Roman" w:hAnsi="Times New Roman" w:cs="Times New Roman"/>
          <w:sz w:val="28"/>
          <w:szCs w:val="28"/>
        </w:rPr>
        <w:t xml:space="preserve">  Любовь к природе приучила Александра Федоровича к большой наблюдательности. Он зорко подмечал малейшие изменения в окружающем его мире. Каждая набухшая весною почка приводила его в восторг. </w:t>
      </w:r>
      <w:r w:rsidR="009A058B" w:rsidRPr="00AD360E">
        <w:rPr>
          <w:rFonts w:ascii="Times New Roman" w:hAnsi="Times New Roman" w:cs="Times New Roman"/>
          <w:sz w:val="28"/>
          <w:szCs w:val="28"/>
        </w:rPr>
        <w:br/>
        <w:t xml:space="preserve">   Когда </w:t>
      </w:r>
      <w:proofErr w:type="spellStart"/>
      <w:r w:rsidR="009A058B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9A058B" w:rsidRPr="00AD360E">
        <w:rPr>
          <w:rFonts w:ascii="Times New Roman" w:hAnsi="Times New Roman" w:cs="Times New Roman"/>
          <w:sz w:val="28"/>
          <w:szCs w:val="28"/>
        </w:rPr>
        <w:t xml:space="preserve"> сочинял музыку для детей, он как бы перевоплощался в мальчика или девочку, старался в своем воображении жить их интересами. Вот почему дети с такой охотой играют пьесы "дедушки </w:t>
      </w:r>
      <w:proofErr w:type="spellStart"/>
      <w:r w:rsidR="009A058B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9A058B" w:rsidRPr="00AD360E">
        <w:rPr>
          <w:rFonts w:ascii="Times New Roman" w:hAnsi="Times New Roman" w:cs="Times New Roman"/>
          <w:sz w:val="28"/>
          <w:szCs w:val="28"/>
        </w:rPr>
        <w:t>". </w:t>
      </w:r>
      <w:r w:rsidR="00592925" w:rsidRPr="00AD360E">
        <w:rPr>
          <w:rFonts w:ascii="Times New Roman" w:hAnsi="Times New Roman" w:cs="Times New Roman"/>
          <w:sz w:val="28"/>
          <w:szCs w:val="28"/>
        </w:rPr>
        <w:t xml:space="preserve">   Александр Федорович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 xml:space="preserve"> был неутомимый труженик. Помня завет великого композитора П. И. Чайковского – "работать нужно всегда!", –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 xml:space="preserve"> сочинял, занимался на органе, рояле ежедневно. Не ждал "подходящего настроения". </w:t>
      </w:r>
      <w:r w:rsidR="00592925" w:rsidRPr="00AD360E">
        <w:rPr>
          <w:rFonts w:ascii="Times New Roman" w:hAnsi="Times New Roman" w:cs="Times New Roman"/>
          <w:sz w:val="28"/>
          <w:szCs w:val="28"/>
        </w:rPr>
        <w:br/>
        <w:t>   Он очень много успевал сделать за день. </w:t>
      </w:r>
      <w:r w:rsidR="00592925" w:rsidRPr="00AD360E">
        <w:rPr>
          <w:rFonts w:ascii="Times New Roman" w:hAnsi="Times New Roman" w:cs="Times New Roman"/>
          <w:sz w:val="28"/>
          <w:szCs w:val="28"/>
        </w:rPr>
        <w:br/>
        <w:t>   У Александра Федоровича был определенный режим дня, которого он неукоснительно придерживался всю жизнь. Он вставал всегда в 6 утра, а ложился спать в 9–10 часов вечера. </w:t>
      </w:r>
      <w:r w:rsidR="00592925" w:rsidRPr="00AD360E">
        <w:rPr>
          <w:rFonts w:ascii="Times New Roman" w:hAnsi="Times New Roman" w:cs="Times New Roman"/>
          <w:sz w:val="28"/>
          <w:szCs w:val="28"/>
        </w:rPr>
        <w:br/>
        <w:t xml:space="preserve">   С утра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 xml:space="preserve"> шел в Консерваторию заниматься на органе, а затем с учениками. Не было случая, чтобы он когда-либо пропустил занятия или опоздал. По нему можно было проверять часы. </w:t>
      </w:r>
    </w:p>
    <w:p w:rsidR="00A33188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</w:p>
    <w:p w:rsidR="00592925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Отдельного упоминания заслуживает любовь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к животным. В его квартире жило до дюжины кошек, выхоженная им покалеченная собака, а все птицы вокруг консерватории узнавали его, потому что он всегда кормил их по </w:t>
      </w:r>
      <w:r w:rsidR="00A41B11" w:rsidRPr="00AD360E">
        <w:rPr>
          <w:rFonts w:ascii="Times New Roman" w:hAnsi="Times New Roman" w:cs="Times New Roman"/>
          <w:sz w:val="28"/>
          <w:szCs w:val="28"/>
        </w:rPr>
        <w:t xml:space="preserve">утрам. </w:t>
      </w:r>
      <w:r w:rsidR="00592925" w:rsidRPr="00AD360E">
        <w:rPr>
          <w:rFonts w:ascii="Times New Roman" w:hAnsi="Times New Roman" w:cs="Times New Roman"/>
          <w:sz w:val="28"/>
          <w:szCs w:val="28"/>
        </w:rPr>
        <w:t xml:space="preserve"> Его знали не только люди, его хорошо знали птицы. </w:t>
      </w:r>
      <w:r w:rsidR="00592925" w:rsidRPr="00AD360E">
        <w:rPr>
          <w:rFonts w:ascii="Times New Roman" w:hAnsi="Times New Roman" w:cs="Times New Roman"/>
          <w:sz w:val="28"/>
          <w:szCs w:val="28"/>
        </w:rPr>
        <w:br/>
        <w:t xml:space="preserve">   С кормления птиц и животных у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 xml:space="preserve"> начинался рабочий день. Он, можно сказать, "знал в лицо" каждого воробья, обитавшего на улице Герцена, а воробьи знали его. Стоило ему только показаться на улице, как воробьи тотчас слетались ему навстречу, кружились над головой. Он вынимал из кармана заранее приготовленный мешочек с хлебными крошками и разбрасывал их во все стороны. Усаживаясь на скамейку в консерваторском садике, Александр Федорович ласковым взором рассматривал своих пернатых друзей. </w:t>
      </w:r>
      <w:r w:rsidR="00592925" w:rsidRPr="00AD360E">
        <w:rPr>
          <w:rFonts w:ascii="Times New Roman" w:hAnsi="Times New Roman" w:cs="Times New Roman"/>
          <w:sz w:val="28"/>
          <w:szCs w:val="28"/>
        </w:rPr>
        <w:br/>
        <w:t xml:space="preserve">   – Смотри, – обращался ко мне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>, – видишь, вон тот с подбитой ногой? Его озорники-мальчишки подбили. Шустрый такой, всегда отнимает хлеб у других... </w:t>
      </w:r>
      <w:r w:rsidR="00592925" w:rsidRPr="00AD360E">
        <w:rPr>
          <w:rFonts w:ascii="Times New Roman" w:hAnsi="Times New Roman" w:cs="Times New Roman"/>
          <w:sz w:val="28"/>
          <w:szCs w:val="28"/>
        </w:rPr>
        <w:br/>
        <w:t xml:space="preserve">   Дома у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 xml:space="preserve"> было огромное количество кошек и собака шпиц, которую хозяин звал Шарко или Шарик, а в минуты особого расположения – </w:t>
      </w:r>
      <w:proofErr w:type="spellStart"/>
      <w:r w:rsidR="00592925" w:rsidRPr="00AD360E">
        <w:rPr>
          <w:rFonts w:ascii="Times New Roman" w:hAnsi="Times New Roman" w:cs="Times New Roman"/>
          <w:sz w:val="28"/>
          <w:szCs w:val="28"/>
        </w:rPr>
        <w:t>Шаркушка</w:t>
      </w:r>
      <w:proofErr w:type="spellEnd"/>
      <w:r w:rsidR="00592925" w:rsidRPr="00AD360E">
        <w:rPr>
          <w:rFonts w:ascii="Times New Roman" w:hAnsi="Times New Roman" w:cs="Times New Roman"/>
          <w:sz w:val="28"/>
          <w:szCs w:val="28"/>
        </w:rPr>
        <w:t>. </w:t>
      </w:r>
      <w:r w:rsidR="00592925" w:rsidRPr="00AD360E">
        <w:rPr>
          <w:rFonts w:ascii="Times New Roman" w:hAnsi="Times New Roman" w:cs="Times New Roman"/>
          <w:sz w:val="28"/>
          <w:szCs w:val="28"/>
        </w:rPr>
        <w:br/>
        <w:t>   Со своими любимцами он разговаривал, как с людьми.</w:t>
      </w:r>
    </w:p>
    <w:p w:rsidR="00A33188" w:rsidRPr="00AD360E" w:rsidRDefault="00592925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A33188" w:rsidRPr="00AD360E">
        <w:rPr>
          <w:rFonts w:ascii="Times New Roman" w:hAnsi="Times New Roman" w:cs="Times New Roman"/>
          <w:sz w:val="28"/>
          <w:szCs w:val="28"/>
        </w:rPr>
        <w:t xml:space="preserve">Хотя А. Ф. 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 внешне никогда не суетился, внутри, по утверждению друзей, он был очень беспокойным и впечатлительным человеком. </w:t>
      </w:r>
      <w:proofErr w:type="gramStart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Очень переживал, в особенности за других людей, принимал всё близко к </w:t>
      </w:r>
      <w:r w:rsidR="00A41B11" w:rsidRPr="00AD360E">
        <w:rPr>
          <w:rFonts w:ascii="Times New Roman" w:hAnsi="Times New Roman" w:cs="Times New Roman"/>
          <w:sz w:val="28"/>
          <w:szCs w:val="28"/>
        </w:rPr>
        <w:t>сердцу. [</w:t>
      </w:r>
      <w:proofErr w:type="gramEnd"/>
    </w:p>
    <w:p w:rsidR="00A33188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А. Ф. 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был чрезвычайно пунктуальным человеком, любил обстоятельность. Он очень строго соблюдал режим дня, этим во многом объяснялась его огромная работоспособность. По утверждению учеников и коллег, за все годы работы в Консерватории он не пропустил ни одного занятия и ни одного раза не опоздал на занятия и на заседания кафедр.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 xml:space="preserve">Даже когда он приходил на занятия очень больным, уговорить его вернуться домой было сложнейшей </w:t>
      </w:r>
      <w:r w:rsidR="00A41B11" w:rsidRPr="00AD360E">
        <w:rPr>
          <w:rFonts w:ascii="Times New Roman" w:hAnsi="Times New Roman" w:cs="Times New Roman"/>
          <w:sz w:val="28"/>
          <w:szCs w:val="28"/>
        </w:rPr>
        <w:t>задачей. [</w:t>
      </w:r>
      <w:proofErr w:type="gramEnd"/>
    </w:p>
    <w:p w:rsidR="00A33188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Хотя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был приверженцем полифонической музыки, обожал </w:t>
      </w:r>
      <w:hyperlink r:id="rId62" w:tooltip="Бах, Иоганн Себастьян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Баха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 он всегда, до старости, был открыт для восприятия новых музыкальных идей, ему нравилась музыка </w:t>
      </w:r>
      <w:hyperlink r:id="rId63" w:tooltip="Прокофьев, Сергей Сергее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Прокофьева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64" w:tooltip="Шостакович, Дмитрий Дмитриевич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Шостаковича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 xml:space="preserve">. Не любил только новаторство ради новаторства, не любил вычурность и очень не любил легкомысленность в музыке, высказывался по этой части довольно категорично.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 xml:space="preserve">В фортепианной игре не переносил </w:t>
      </w:r>
      <w:r w:rsidR="00A41B11" w:rsidRPr="00AD360E">
        <w:rPr>
          <w:rFonts w:ascii="Times New Roman" w:hAnsi="Times New Roman" w:cs="Times New Roman"/>
          <w:sz w:val="28"/>
          <w:szCs w:val="28"/>
        </w:rPr>
        <w:t>резкости. [</w:t>
      </w:r>
      <w:proofErr w:type="gramEnd"/>
    </w:p>
    <w:p w:rsidR="00A33188" w:rsidRPr="00AD360E" w:rsidRDefault="00010FE4" w:rsidP="00A41B11">
      <w:pPr>
        <w:rPr>
          <w:rFonts w:ascii="Times New Roman" w:hAnsi="Times New Roman" w:cs="Times New Roman"/>
          <w:sz w:val="28"/>
          <w:szCs w:val="28"/>
        </w:rPr>
      </w:pPr>
      <w:hyperlink r:id="rId65" w:tooltip="Гольденвейзер, Александр Борисович" w:history="1">
        <w:r w:rsidR="00A33188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А. Б. </w:t>
        </w:r>
        <w:proofErr w:type="spellStart"/>
        <w:r w:rsidR="00A33188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Гольденвейзер</w:t>
        </w:r>
        <w:proofErr w:type="spellEnd"/>
      </w:hyperlink>
      <w:r w:rsidR="00A33188" w:rsidRPr="00AD360E">
        <w:rPr>
          <w:rFonts w:ascii="Times New Roman" w:hAnsi="Times New Roman" w:cs="Times New Roman"/>
          <w:sz w:val="28"/>
          <w:szCs w:val="28"/>
        </w:rPr>
        <w:t xml:space="preserve"> вспоминал забавный случай, когда он уговорил 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 научить его </w:t>
      </w:r>
      <w:hyperlink r:id="rId66" w:tooltip="Рыбалка" w:history="1">
        <w:r w:rsidR="00A33188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рыбачить</w:t>
        </w:r>
      </w:hyperlink>
      <w:r w:rsidR="00A33188" w:rsidRPr="00AD360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, руководимый 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, рыбача в первый раз в жизни, поймал тогда около дюжины мелких рыбёшек; 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 же, будучи заядлым рыбаком, как ни старался, не поймал ни одной. </w:t>
      </w:r>
      <w:proofErr w:type="gramStart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И хотя он ничего не сказал, этот случай так раздосадовал </w:t>
      </w:r>
      <w:proofErr w:type="spellStart"/>
      <w:r w:rsidR="00A33188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33188" w:rsidRPr="00AD360E">
        <w:rPr>
          <w:rFonts w:ascii="Times New Roman" w:hAnsi="Times New Roman" w:cs="Times New Roman"/>
          <w:sz w:val="28"/>
          <w:szCs w:val="28"/>
        </w:rPr>
        <w:t xml:space="preserve">, что он больше никогда не </w:t>
      </w:r>
      <w:r w:rsidR="00A41B11" w:rsidRPr="00AD360E">
        <w:rPr>
          <w:rFonts w:ascii="Times New Roman" w:hAnsi="Times New Roman" w:cs="Times New Roman"/>
          <w:sz w:val="28"/>
          <w:szCs w:val="28"/>
        </w:rPr>
        <w:t>рыбачил. [</w:t>
      </w:r>
      <w:proofErr w:type="gramEnd"/>
    </w:p>
    <w:p w:rsidR="009F1389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отличал яркий образный язык, использование народных выражений, он часто говорил ученикам: "Не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дубась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 xml:space="preserve">!", "Не балуй!", "Не размусоливай!". Из-за этого, а также из-за бороды и неизменной «авоськи»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иногда принимали за пожилого крестьянина, что его забавляло, но он никогда не сердился. Разговаривал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низким басом. Любил поглаживать бороду и теребить цепочку карманных часов. Ходил с тростью, не спеша, был человеком довольно высокого </w:t>
      </w:r>
      <w:r w:rsidR="00A41B11" w:rsidRPr="00AD360E">
        <w:rPr>
          <w:rFonts w:ascii="Times New Roman" w:hAnsi="Times New Roman" w:cs="Times New Roman"/>
          <w:sz w:val="28"/>
          <w:szCs w:val="28"/>
        </w:rPr>
        <w:t>роста. Произведения</w:t>
      </w:r>
      <w:r w:rsidR="009F1389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389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proofErr w:type="gramStart"/>
      <w:r w:rsidR="009F1389" w:rsidRPr="00AD36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F1389" w:rsidRPr="00AD360E">
        <w:rPr>
          <w:rFonts w:ascii="Times New Roman" w:hAnsi="Times New Roman" w:cs="Times New Roman"/>
          <w:sz w:val="28"/>
          <w:szCs w:val="28"/>
        </w:rPr>
        <w:t xml:space="preserve">написанные для детей с бесконечной </w:t>
      </w:r>
      <w:proofErr w:type="spellStart"/>
      <w:r w:rsidR="009F1389" w:rsidRPr="00AD360E">
        <w:rPr>
          <w:rFonts w:ascii="Times New Roman" w:hAnsi="Times New Roman" w:cs="Times New Roman"/>
          <w:sz w:val="28"/>
          <w:szCs w:val="28"/>
        </w:rPr>
        <w:t>дюбовью</w:t>
      </w:r>
      <w:proofErr w:type="spellEnd"/>
      <w:r w:rsidR="009F1389" w:rsidRPr="00AD360E">
        <w:rPr>
          <w:rFonts w:ascii="Times New Roman" w:hAnsi="Times New Roman" w:cs="Times New Roman"/>
          <w:sz w:val="28"/>
          <w:szCs w:val="28"/>
        </w:rPr>
        <w:t>,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9F1389" w:rsidRPr="00AD360E">
        <w:rPr>
          <w:rFonts w:ascii="Times New Roman" w:hAnsi="Times New Roman" w:cs="Times New Roman"/>
          <w:sz w:val="28"/>
          <w:szCs w:val="28"/>
        </w:rPr>
        <w:t xml:space="preserve">отличаются сочетанием </w:t>
      </w:r>
      <w:r w:rsidR="00562E47" w:rsidRPr="00AD360E">
        <w:rPr>
          <w:rFonts w:ascii="Times New Roman" w:hAnsi="Times New Roman" w:cs="Times New Roman"/>
          <w:sz w:val="28"/>
          <w:szCs w:val="28"/>
        </w:rPr>
        <w:t xml:space="preserve">нужных технических задач и  понятных детскому восприятию  </w:t>
      </w:r>
      <w:r w:rsidR="00A41B11" w:rsidRPr="00AD360E">
        <w:rPr>
          <w:rFonts w:ascii="Times New Roman" w:hAnsi="Times New Roman" w:cs="Times New Roman"/>
          <w:sz w:val="28"/>
          <w:szCs w:val="28"/>
        </w:rPr>
        <w:t>образов, плюс</w:t>
      </w:r>
      <w:r w:rsidR="00562E47" w:rsidRPr="00AD360E">
        <w:rPr>
          <w:rFonts w:ascii="Times New Roman" w:hAnsi="Times New Roman" w:cs="Times New Roman"/>
          <w:sz w:val="28"/>
          <w:szCs w:val="28"/>
        </w:rPr>
        <w:t xml:space="preserve"> замечательная музыка.</w:t>
      </w:r>
    </w:p>
    <w:p w:rsidR="009A058B" w:rsidRPr="00AD360E" w:rsidRDefault="009A058B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Истории о профессоре.</w:t>
      </w:r>
    </w:p>
    <w:p w:rsidR="00562E47" w:rsidRPr="00AD360E" w:rsidRDefault="009A058B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Наш профессор терпеть не мог резких, излишне акцентированных звучаний на рояле.</w:t>
      </w:r>
      <w:r w:rsidRPr="00AD360E">
        <w:rPr>
          <w:rFonts w:ascii="Times New Roman" w:hAnsi="Times New Roman" w:cs="Times New Roman"/>
          <w:sz w:val="28"/>
          <w:szCs w:val="28"/>
        </w:rPr>
        <w:br/>
        <w:t xml:space="preserve">Как-то прихожу в класс… Александр Фёдорович, скрытый </w:t>
      </w:r>
      <w:r w:rsidR="00A41B11" w:rsidRPr="00AD360E">
        <w:rPr>
          <w:rFonts w:ascii="Times New Roman" w:hAnsi="Times New Roman" w:cs="Times New Roman"/>
          <w:sz w:val="28"/>
          <w:szCs w:val="28"/>
        </w:rPr>
        <w:t>органом</w:t>
      </w:r>
      <w:r w:rsidRPr="00AD360E">
        <w:rPr>
          <w:rFonts w:ascii="Times New Roman" w:hAnsi="Times New Roman" w:cs="Times New Roman"/>
          <w:sz w:val="28"/>
          <w:szCs w:val="28"/>
        </w:rPr>
        <w:t xml:space="preserve">, не сразу видел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пришедшего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: «Кто там? Входи</w:t>
      </w:r>
      <w:r w:rsidR="00A41B11" w:rsidRPr="00AD360E">
        <w:rPr>
          <w:rFonts w:ascii="Times New Roman" w:hAnsi="Times New Roman" w:cs="Times New Roman"/>
          <w:sz w:val="28"/>
          <w:szCs w:val="28"/>
        </w:rPr>
        <w:t>!» Вставал</w:t>
      </w:r>
      <w:r w:rsidRPr="00AD360E">
        <w:rPr>
          <w:rFonts w:ascii="Times New Roman" w:hAnsi="Times New Roman" w:cs="Times New Roman"/>
          <w:sz w:val="28"/>
          <w:szCs w:val="28"/>
        </w:rPr>
        <w:t>, шёл навстречу, приветствовал гостя, иногда не без ехидства — если это был студент: «Ну что, пришёл играть или справиться о здоровье</w:t>
      </w:r>
      <w:r w:rsidR="00A41B11" w:rsidRPr="00AD360E">
        <w:rPr>
          <w:rFonts w:ascii="Times New Roman" w:hAnsi="Times New Roman" w:cs="Times New Roman"/>
          <w:sz w:val="28"/>
          <w:szCs w:val="28"/>
        </w:rPr>
        <w:t>?» Увидел</w:t>
      </w:r>
      <w:r w:rsidRPr="00AD360E">
        <w:rPr>
          <w:rFonts w:ascii="Times New Roman" w:hAnsi="Times New Roman" w:cs="Times New Roman"/>
          <w:sz w:val="28"/>
          <w:szCs w:val="28"/>
        </w:rPr>
        <w:t xml:space="preserve"> меня: «А-а, садись». Поговорили на разные темы, потом заговорили обо мне — примерно так: «Слушай, тебя все хвалят, а ведь у тебя не всё в порядке; бывают такие акценты (очень забавно их изобразил), будто зуб рвёшь! Мягче, слабее!» (Любимое слово Александра Фёдоровича</w:t>
      </w:r>
      <w:r w:rsidR="00A41B11" w:rsidRPr="00AD360E">
        <w:rPr>
          <w:rFonts w:ascii="Times New Roman" w:hAnsi="Times New Roman" w:cs="Times New Roman"/>
          <w:sz w:val="28"/>
          <w:szCs w:val="28"/>
        </w:rPr>
        <w:t>.) Однажды</w:t>
      </w:r>
      <w:r w:rsidRPr="00AD360E">
        <w:rPr>
          <w:rFonts w:ascii="Times New Roman" w:hAnsi="Times New Roman" w:cs="Times New Roman"/>
          <w:sz w:val="28"/>
          <w:szCs w:val="28"/>
        </w:rPr>
        <w:t xml:space="preserve"> ему показалось преувеличенным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forte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в одной из кульминаций сонаты Рахманинова: «Стой! Стой! Это невозможно: душишь, давишь</w:t>
      </w:r>
      <w:r w:rsidR="00A41B11" w:rsidRPr="00AD360E">
        <w:rPr>
          <w:rFonts w:ascii="Times New Roman" w:hAnsi="Times New Roman" w:cs="Times New Roman"/>
          <w:sz w:val="28"/>
          <w:szCs w:val="28"/>
        </w:rPr>
        <w:t>!!!» Итак</w:t>
      </w:r>
      <w:r w:rsidRPr="00AD360E">
        <w:rPr>
          <w:rFonts w:ascii="Times New Roman" w:hAnsi="Times New Roman" w:cs="Times New Roman"/>
          <w:sz w:val="28"/>
          <w:szCs w:val="28"/>
        </w:rPr>
        <w:t>, на первом плане — спокойное музицирование, равновесие во всём.</w:t>
      </w:r>
    </w:p>
    <w:p w:rsidR="00D20C80" w:rsidRPr="00AD360E" w:rsidRDefault="00D20C80" w:rsidP="00A41B11">
      <w:pPr>
        <w:rPr>
          <w:rFonts w:ascii="Times New Roman" w:hAnsi="Times New Roman" w:cs="Times New Roman"/>
          <w:sz w:val="28"/>
          <w:szCs w:val="28"/>
        </w:rPr>
      </w:pPr>
    </w:p>
    <w:p w:rsidR="00D20C80" w:rsidRPr="00AD360E" w:rsidRDefault="00D20C80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К чему привык он сам, того же требовал от других.</w:t>
      </w:r>
      <w:r w:rsidRPr="00AD360E">
        <w:rPr>
          <w:rFonts w:ascii="Times New Roman" w:hAnsi="Times New Roman" w:cs="Times New Roman"/>
          <w:sz w:val="28"/>
          <w:szCs w:val="28"/>
        </w:rPr>
        <w:br/>
        <w:t>Встречаю однажды Софью Николаевну * — бессменного помощника Александра Фёдоровича, удивительно преданного ему, — в сильном беспокойстве.</w:t>
      </w:r>
      <w:r w:rsidRPr="00AD360E">
        <w:rPr>
          <w:rFonts w:ascii="Times New Roman" w:hAnsi="Times New Roman" w:cs="Times New Roman"/>
          <w:sz w:val="28"/>
          <w:szCs w:val="28"/>
        </w:rPr>
        <w:br/>
        <w:t xml:space="preserve">— Алик, Вы не видели Борю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Шацкеса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**?</w:t>
      </w:r>
      <w:r w:rsidRPr="00AD360E">
        <w:rPr>
          <w:rFonts w:ascii="Times New Roman" w:hAnsi="Times New Roman" w:cs="Times New Roman"/>
          <w:sz w:val="28"/>
          <w:szCs w:val="28"/>
        </w:rPr>
        <w:br/>
        <w:t>— А что такое?</w:t>
      </w:r>
      <w:r w:rsidRPr="00AD360E">
        <w:rPr>
          <w:rFonts w:ascii="Times New Roman" w:hAnsi="Times New Roman" w:cs="Times New Roman"/>
          <w:sz w:val="28"/>
          <w:szCs w:val="28"/>
        </w:rPr>
        <w:br/>
        <w:t>— Да вот, Александр Фёдорович волнуется, его нет…</w:t>
      </w:r>
      <w:r w:rsidRPr="00AD360E">
        <w:rPr>
          <w:rFonts w:ascii="Times New Roman" w:hAnsi="Times New Roman" w:cs="Times New Roman"/>
          <w:sz w:val="28"/>
          <w:szCs w:val="28"/>
        </w:rPr>
        <w:br/>
        <w:t>— А во сколько он должен быть?</w:t>
      </w:r>
      <w:r w:rsidRPr="00AD360E">
        <w:rPr>
          <w:rFonts w:ascii="Times New Roman" w:hAnsi="Times New Roman" w:cs="Times New Roman"/>
          <w:sz w:val="28"/>
          <w:szCs w:val="28"/>
        </w:rPr>
        <w:br/>
        <w:t>— В четыре.</w:t>
      </w:r>
      <w:r w:rsidRPr="00AD360E">
        <w:rPr>
          <w:rFonts w:ascii="Times New Roman" w:hAnsi="Times New Roman" w:cs="Times New Roman"/>
          <w:sz w:val="28"/>
          <w:szCs w:val="28"/>
        </w:rPr>
        <w:br/>
        <w:t>— Так ещё только без двадцати…</w:t>
      </w:r>
      <w:r w:rsidRPr="00AD360E">
        <w:rPr>
          <w:rFonts w:ascii="Times New Roman" w:hAnsi="Times New Roman" w:cs="Times New Roman"/>
          <w:sz w:val="28"/>
          <w:szCs w:val="28"/>
        </w:rPr>
        <w:br/>
        <w:t>Старик не мог этого понять: в четыре уже надо было начинать играть, а не доставать инструменты, ноты, разыгрываться, хорошо ещё, если не отправляться на поиски пультов и т. д.</w:t>
      </w:r>
    </w:p>
    <w:p w:rsidR="00562E47" w:rsidRPr="00AD360E" w:rsidRDefault="009F1389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562E47" w:rsidRPr="00AD360E">
        <w:rPr>
          <w:rFonts w:ascii="Times New Roman" w:hAnsi="Times New Roman" w:cs="Times New Roman"/>
          <w:sz w:val="28"/>
          <w:szCs w:val="28"/>
        </w:rPr>
        <w:t>Произведения</w:t>
      </w:r>
      <w:r w:rsidRPr="00AD360E">
        <w:rPr>
          <w:rFonts w:ascii="Times New Roman" w:hAnsi="Times New Roman" w:cs="Times New Roman"/>
          <w:sz w:val="28"/>
          <w:szCs w:val="28"/>
        </w:rPr>
        <w:t xml:space="preserve"> для детей с удовольствием </w:t>
      </w:r>
      <w:r w:rsidR="00A41B11" w:rsidRPr="00AD360E">
        <w:rPr>
          <w:rFonts w:ascii="Times New Roman" w:hAnsi="Times New Roman" w:cs="Times New Roman"/>
          <w:sz w:val="28"/>
          <w:szCs w:val="28"/>
        </w:rPr>
        <w:t>писали,</w:t>
      </w:r>
      <w:r w:rsidRPr="00AD360E">
        <w:rPr>
          <w:rFonts w:ascii="Times New Roman" w:hAnsi="Times New Roman" w:cs="Times New Roman"/>
          <w:sz w:val="28"/>
          <w:szCs w:val="28"/>
        </w:rPr>
        <w:t xml:space="preserve"> и современники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.</w:t>
      </w:r>
      <w:r w:rsidR="00A41B11" w:rsidRPr="00AD360E">
        <w:rPr>
          <w:rFonts w:ascii="Times New Roman" w:hAnsi="Times New Roman" w:cs="Times New Roman"/>
          <w:sz w:val="28"/>
          <w:szCs w:val="28"/>
        </w:rPr>
        <w:t xml:space="preserve"> Конечно, на</w:t>
      </w:r>
      <w:r w:rsidR="00562E47" w:rsidRPr="00AD360E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proofErr w:type="spellStart"/>
      <w:r w:rsidR="00562E47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562E47" w:rsidRPr="00AD360E">
        <w:rPr>
          <w:rFonts w:ascii="Times New Roman" w:hAnsi="Times New Roman" w:cs="Times New Roman"/>
          <w:sz w:val="28"/>
          <w:szCs w:val="28"/>
        </w:rPr>
        <w:t xml:space="preserve">-композитора не мог не оказать влияние гениальный </w:t>
      </w:r>
      <w:r w:rsidR="001C3BCC" w:rsidRPr="00AD360E">
        <w:rPr>
          <w:rFonts w:ascii="Times New Roman" w:hAnsi="Times New Roman" w:cs="Times New Roman"/>
          <w:sz w:val="28"/>
          <w:szCs w:val="28"/>
        </w:rPr>
        <w:t>П.И.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1C3BCC" w:rsidRPr="00AD360E">
        <w:rPr>
          <w:rFonts w:ascii="Times New Roman" w:hAnsi="Times New Roman" w:cs="Times New Roman"/>
          <w:sz w:val="28"/>
          <w:szCs w:val="28"/>
        </w:rPr>
        <w:t>Чайк</w:t>
      </w:r>
      <w:r w:rsidR="00562E47" w:rsidRPr="00AD360E">
        <w:rPr>
          <w:rFonts w:ascii="Times New Roman" w:hAnsi="Times New Roman" w:cs="Times New Roman"/>
          <w:sz w:val="28"/>
          <w:szCs w:val="28"/>
        </w:rPr>
        <w:t>овский.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562E47" w:rsidRPr="00AD360E">
        <w:rPr>
          <w:rFonts w:ascii="Times New Roman" w:hAnsi="Times New Roman" w:cs="Times New Roman"/>
          <w:sz w:val="28"/>
          <w:szCs w:val="28"/>
        </w:rPr>
        <w:t xml:space="preserve">Его «Детский </w:t>
      </w:r>
      <w:r w:rsidR="00A41B11" w:rsidRPr="00AD360E">
        <w:rPr>
          <w:rFonts w:ascii="Times New Roman" w:hAnsi="Times New Roman" w:cs="Times New Roman"/>
          <w:sz w:val="28"/>
          <w:szCs w:val="28"/>
        </w:rPr>
        <w:t>альбом» по</w:t>
      </w:r>
      <w:r w:rsidR="00562E47" w:rsidRPr="00AD360E">
        <w:rPr>
          <w:rFonts w:ascii="Times New Roman" w:hAnsi="Times New Roman" w:cs="Times New Roman"/>
          <w:sz w:val="28"/>
          <w:szCs w:val="28"/>
        </w:rPr>
        <w:t xml:space="preserve"> праву считается украшением мировой музыкальной сокровищницы.</w:t>
      </w:r>
    </w:p>
    <w:p w:rsidR="00B26160" w:rsidRPr="00AD360E" w:rsidRDefault="00B26160" w:rsidP="00A41B11">
      <w:pPr>
        <w:rPr>
          <w:rFonts w:ascii="Times New Roman" w:hAnsi="Times New Roman" w:cs="Times New Roman"/>
          <w:sz w:val="28"/>
          <w:szCs w:val="28"/>
        </w:rPr>
      </w:pPr>
    </w:p>
    <w:p w:rsidR="00B26160" w:rsidRPr="00AD360E" w:rsidRDefault="00B26160" w:rsidP="00A41B1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D360E">
        <w:rPr>
          <w:rFonts w:ascii="Times New Roman" w:hAnsi="Times New Roman" w:cs="Times New Roman"/>
          <w:sz w:val="28"/>
          <w:szCs w:val="28"/>
        </w:rPr>
        <w:t xml:space="preserve">Пётр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Ильи́ч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A41B11" w:rsidRPr="00AD360E">
        <w:rPr>
          <w:rFonts w:ascii="Times New Roman" w:hAnsi="Times New Roman" w:cs="Times New Roman"/>
          <w:sz w:val="28"/>
          <w:szCs w:val="28"/>
        </w:rPr>
        <w:t>Чайковский</w:t>
      </w:r>
      <w:r w:rsidRPr="00AD360E">
        <w:rPr>
          <w:rFonts w:ascii="Times New Roman" w:hAnsi="Times New Roman" w:cs="Times New Roman"/>
          <w:sz w:val="28"/>
          <w:szCs w:val="28"/>
        </w:rPr>
        <w:t> (25 апреля [</w:t>
      </w:r>
      <w:hyperlink r:id="rId67" w:tooltip="7 ма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7 мая</w:t>
        </w:r>
      </w:hyperlink>
      <w:r w:rsidRPr="00AD360E">
        <w:rPr>
          <w:rFonts w:ascii="Times New Roman" w:hAnsi="Times New Roman" w:cs="Times New Roman"/>
          <w:sz w:val="28"/>
          <w:szCs w:val="28"/>
        </w:rPr>
        <w:t>] </w:t>
      </w:r>
      <w:hyperlink r:id="rId68" w:tooltip="1840 год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1840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 пос. </w:t>
      </w:r>
      <w:hyperlink r:id="rId69" w:tooltip="Воткинск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Воткинск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70" w:tooltip="Вятская губерни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Вятская губерния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— 25 октября [</w:t>
      </w:r>
      <w:hyperlink r:id="rId71" w:tooltip="6 ноябр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6 ноября</w:t>
        </w:r>
      </w:hyperlink>
      <w:r w:rsidRPr="00AD360E">
        <w:rPr>
          <w:rFonts w:ascii="Times New Roman" w:hAnsi="Times New Roman" w:cs="Times New Roman"/>
          <w:sz w:val="28"/>
          <w:szCs w:val="28"/>
        </w:rPr>
        <w:t>] </w:t>
      </w:r>
      <w:hyperlink r:id="rId72" w:tooltip="1893 год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1893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73" w:tooltip="Санкт-Петербург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Санкт-Петербург</w:t>
        </w:r>
      </w:hyperlink>
      <w:r w:rsidRPr="00AD360E">
        <w:rPr>
          <w:rFonts w:ascii="Times New Roman" w:hAnsi="Times New Roman" w:cs="Times New Roman"/>
          <w:sz w:val="28"/>
          <w:szCs w:val="28"/>
        </w:rPr>
        <w:t>) — русский </w:t>
      </w:r>
      <w:hyperlink r:id="rId74" w:tooltip="Композитор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композитор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75" w:tooltip="Педагог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педагог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76" w:tooltip="Дирижёр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дирижёр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и музыкальный критик.</w:t>
      </w:r>
      <w:proofErr w:type="gramEnd"/>
    </w:p>
    <w:tbl>
      <w:tblPr>
        <w:tblW w:w="5520" w:type="dxa"/>
        <w:tblCellSpacing w:w="15" w:type="dxa"/>
        <w:tblInd w:w="24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5520"/>
      </w:tblGrid>
      <w:tr w:rsidR="00A41B11" w:rsidRPr="00AD360E" w:rsidTr="00562E47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562E47" w:rsidRPr="00AD360E" w:rsidRDefault="00562E47" w:rsidP="00A41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E90ED" wp14:editId="03AAC2EC">
                  <wp:extent cx="2575560" cy="3329940"/>
                  <wp:effectExtent l="0" t="0" r="0" b="3810"/>
                  <wp:docPr id="7" name="Рисунок 7" descr="Porträt des Komponisten Pjotr I. Tschaikowski (1840-1893) cropped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trät des Komponisten Pjotr I. Tschaikowski (1840-1893) cropped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6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79" w:tooltip="Кузнецов, Николай Дмитриевич (художник)" w:history="1">
              <w:r w:rsidRPr="00AD360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Н. Д. Кузнецов</w:t>
              </w:r>
            </w:hyperlink>
            <w:r w:rsidRPr="00AD360E">
              <w:rPr>
                <w:rFonts w:ascii="Times New Roman" w:hAnsi="Times New Roman" w:cs="Times New Roman"/>
                <w:sz w:val="28"/>
                <w:szCs w:val="28"/>
              </w:rPr>
              <w:t>. Портрет Петра Ильича Чайковского (1893). </w:t>
            </w:r>
            <w:hyperlink r:id="rId80" w:tooltip="Государственная Третьяковская галерея" w:history="1">
              <w:r w:rsidRPr="00AD360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Государственная Третьяковская галерея</w:t>
              </w:r>
            </w:hyperlink>
          </w:p>
        </w:tc>
      </w:tr>
      <w:tr w:rsidR="00A41B11" w:rsidRPr="00AD360E" w:rsidTr="00562E47">
        <w:trPr>
          <w:tblCellSpacing w:w="15" w:type="dxa"/>
        </w:trPr>
        <w:tc>
          <w:tcPr>
            <w:tcW w:w="0" w:type="auto"/>
            <w:shd w:val="clear" w:color="auto" w:fill="BFE0BF"/>
            <w:hideMark/>
          </w:tcPr>
          <w:p w:rsidR="00562E47" w:rsidRPr="00AD360E" w:rsidRDefault="00562E47" w:rsidP="00A41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3188" w:rsidRPr="00AD360E" w:rsidRDefault="00A33188" w:rsidP="00A41B11">
      <w:pPr>
        <w:rPr>
          <w:rFonts w:ascii="Times New Roman" w:hAnsi="Times New Roman" w:cs="Times New Roman"/>
          <w:sz w:val="28"/>
          <w:szCs w:val="28"/>
        </w:rPr>
      </w:pPr>
    </w:p>
    <w:p w:rsidR="00B26160" w:rsidRPr="00AD360E" w:rsidRDefault="00B26160" w:rsidP="00A41B11">
      <w:pPr>
        <w:rPr>
          <w:rFonts w:ascii="Times New Roman" w:hAnsi="Times New Roman" w:cs="Times New Roman"/>
          <w:sz w:val="28"/>
          <w:szCs w:val="28"/>
        </w:rPr>
      </w:pPr>
    </w:p>
    <w:p w:rsidR="00B26160" w:rsidRPr="00AD360E" w:rsidRDefault="00B26160" w:rsidP="00A41B11">
      <w:pPr>
        <w:rPr>
          <w:rFonts w:ascii="Times New Roman" w:hAnsi="Times New Roman" w:cs="Times New Roman"/>
          <w:sz w:val="28"/>
          <w:szCs w:val="28"/>
        </w:rPr>
      </w:pPr>
    </w:p>
    <w:p w:rsidR="00B26160" w:rsidRPr="00AD360E" w:rsidRDefault="00B26160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Звучит музыка:</w:t>
      </w:r>
    </w:p>
    <w:p w:rsidR="00B26160" w:rsidRPr="00AD360E" w:rsidRDefault="00A41B11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Чайковский. Песня</w:t>
      </w:r>
      <w:r w:rsidR="00B26160" w:rsidRPr="00AD360E">
        <w:rPr>
          <w:rFonts w:ascii="Times New Roman" w:hAnsi="Times New Roman" w:cs="Times New Roman"/>
          <w:sz w:val="28"/>
          <w:szCs w:val="28"/>
        </w:rPr>
        <w:t xml:space="preserve"> жаворонка</w:t>
      </w:r>
      <w:proofErr w:type="gramStart"/>
      <w:r w:rsidR="00B26160"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6160"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26160"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B26160" w:rsidRPr="00AD360E">
        <w:rPr>
          <w:rFonts w:ascii="Times New Roman" w:hAnsi="Times New Roman" w:cs="Times New Roman"/>
          <w:sz w:val="28"/>
          <w:szCs w:val="28"/>
        </w:rPr>
        <w:t>Крикушенко Вероника.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B26160"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B26160" w:rsidRPr="00AD360E">
        <w:rPr>
          <w:rFonts w:ascii="Times New Roman" w:hAnsi="Times New Roman" w:cs="Times New Roman"/>
          <w:sz w:val="28"/>
          <w:szCs w:val="28"/>
        </w:rPr>
        <w:t>Обуваева.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B26160" w:rsidRPr="00AD360E">
        <w:rPr>
          <w:rFonts w:ascii="Times New Roman" w:hAnsi="Times New Roman" w:cs="Times New Roman"/>
          <w:sz w:val="28"/>
          <w:szCs w:val="28"/>
        </w:rPr>
        <w:t>Т</w:t>
      </w:r>
      <w:r w:rsidR="00DB612D">
        <w:rPr>
          <w:rFonts w:ascii="Times New Roman" w:hAnsi="Times New Roman" w:cs="Times New Roman"/>
          <w:sz w:val="28"/>
          <w:szCs w:val="28"/>
        </w:rPr>
        <w:t>.</w:t>
      </w:r>
      <w:r w:rsidR="00B26160" w:rsidRPr="00AD360E">
        <w:rPr>
          <w:rFonts w:ascii="Times New Roman" w:hAnsi="Times New Roman" w:cs="Times New Roman"/>
          <w:sz w:val="28"/>
          <w:szCs w:val="28"/>
        </w:rPr>
        <w:t>В</w:t>
      </w:r>
      <w:r w:rsidR="00DB612D">
        <w:rPr>
          <w:rFonts w:ascii="Times New Roman" w:hAnsi="Times New Roman" w:cs="Times New Roman"/>
          <w:sz w:val="28"/>
          <w:szCs w:val="28"/>
        </w:rPr>
        <w:t>.</w:t>
      </w:r>
    </w:p>
    <w:p w:rsidR="00B26160" w:rsidRPr="00AD360E" w:rsidRDefault="00A41B11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Чайковский. Старинная</w:t>
      </w:r>
      <w:r w:rsidR="00B26160" w:rsidRPr="00AD360E">
        <w:rPr>
          <w:rFonts w:ascii="Times New Roman" w:hAnsi="Times New Roman" w:cs="Times New Roman"/>
          <w:sz w:val="28"/>
          <w:szCs w:val="28"/>
        </w:rPr>
        <w:t xml:space="preserve"> французская песенка</w:t>
      </w:r>
      <w:proofErr w:type="gramStart"/>
      <w:r w:rsidR="00B26160"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6160"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26160"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B26160" w:rsidRPr="00AD360E">
        <w:rPr>
          <w:rFonts w:ascii="Times New Roman" w:hAnsi="Times New Roman" w:cs="Times New Roman"/>
          <w:sz w:val="28"/>
          <w:szCs w:val="28"/>
        </w:rPr>
        <w:t>Вакулина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B26160" w:rsidRPr="00AD360E">
        <w:rPr>
          <w:rFonts w:ascii="Times New Roman" w:hAnsi="Times New Roman" w:cs="Times New Roman"/>
          <w:sz w:val="28"/>
          <w:szCs w:val="28"/>
        </w:rPr>
        <w:t xml:space="preserve"> Маша.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B26160"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B26160" w:rsidRPr="00AD360E">
        <w:rPr>
          <w:rFonts w:ascii="Times New Roman" w:hAnsi="Times New Roman" w:cs="Times New Roman"/>
          <w:sz w:val="28"/>
          <w:szCs w:val="28"/>
        </w:rPr>
        <w:t>Владимирова ТН.</w:t>
      </w:r>
    </w:p>
    <w:p w:rsidR="00B26160" w:rsidRPr="00AD360E" w:rsidRDefault="001C3BCC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Отдельно теплых слов заслуживает Гречанинов </w:t>
      </w:r>
      <w:r w:rsidR="00A41B11" w:rsidRPr="00AD360E">
        <w:rPr>
          <w:rFonts w:ascii="Times New Roman" w:hAnsi="Times New Roman" w:cs="Times New Roman"/>
          <w:sz w:val="28"/>
          <w:szCs w:val="28"/>
        </w:rPr>
        <w:t>А.Т., написавший</w:t>
      </w:r>
      <w:r w:rsidRPr="00AD360E">
        <w:rPr>
          <w:rFonts w:ascii="Times New Roman" w:hAnsi="Times New Roman" w:cs="Times New Roman"/>
          <w:sz w:val="28"/>
          <w:szCs w:val="28"/>
        </w:rPr>
        <w:t xml:space="preserve"> великолепные образцы детской </w:t>
      </w:r>
      <w:r w:rsidR="00A41B11" w:rsidRPr="00AD360E">
        <w:rPr>
          <w:rFonts w:ascii="Times New Roman" w:hAnsi="Times New Roman" w:cs="Times New Roman"/>
          <w:sz w:val="28"/>
          <w:szCs w:val="28"/>
        </w:rPr>
        <w:t>музыки. Он, конечно, заслуживает</w:t>
      </w:r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A41B11" w:rsidRPr="00AD360E">
        <w:rPr>
          <w:rFonts w:ascii="Times New Roman" w:hAnsi="Times New Roman" w:cs="Times New Roman"/>
          <w:sz w:val="28"/>
          <w:szCs w:val="28"/>
        </w:rPr>
        <w:t>того, чтобы</w:t>
      </w:r>
      <w:r w:rsidRPr="00AD360E">
        <w:rPr>
          <w:rFonts w:ascii="Times New Roman" w:hAnsi="Times New Roman" w:cs="Times New Roman"/>
          <w:sz w:val="28"/>
          <w:szCs w:val="28"/>
        </w:rPr>
        <w:t xml:space="preserve"> ему посвятили отдельное мероприятие. </w:t>
      </w:r>
      <w:r w:rsidR="004F16DC" w:rsidRPr="00AD360E">
        <w:rPr>
          <w:rFonts w:ascii="Times New Roman" w:hAnsi="Times New Roman" w:cs="Times New Roman"/>
          <w:sz w:val="28"/>
          <w:szCs w:val="28"/>
        </w:rPr>
        <w:t xml:space="preserve">Все педагоги с удовольствием изучают с </w:t>
      </w:r>
      <w:r w:rsidR="00A41B11" w:rsidRPr="00AD360E">
        <w:rPr>
          <w:rFonts w:ascii="Times New Roman" w:hAnsi="Times New Roman" w:cs="Times New Roman"/>
          <w:sz w:val="28"/>
          <w:szCs w:val="28"/>
        </w:rPr>
        <w:t>детьми произведения</w:t>
      </w:r>
      <w:r w:rsidR="004F16DC" w:rsidRPr="00AD360E">
        <w:rPr>
          <w:rFonts w:ascii="Times New Roman" w:hAnsi="Times New Roman" w:cs="Times New Roman"/>
          <w:sz w:val="28"/>
          <w:szCs w:val="28"/>
        </w:rPr>
        <w:t xml:space="preserve"> из </w:t>
      </w:r>
      <w:r w:rsidR="00A41B11" w:rsidRPr="00AD360E">
        <w:rPr>
          <w:rFonts w:ascii="Times New Roman" w:hAnsi="Times New Roman" w:cs="Times New Roman"/>
          <w:sz w:val="28"/>
          <w:szCs w:val="28"/>
        </w:rPr>
        <w:t>его детских</w:t>
      </w:r>
      <w:r w:rsidR="004F16DC" w:rsidRPr="00AD360E">
        <w:rPr>
          <w:rFonts w:ascii="Times New Roman" w:hAnsi="Times New Roman" w:cs="Times New Roman"/>
          <w:sz w:val="28"/>
          <w:szCs w:val="28"/>
        </w:rPr>
        <w:t xml:space="preserve"> альбомов.</w:t>
      </w:r>
    </w:p>
    <w:p w:rsidR="001C3BCC" w:rsidRPr="00AD360E" w:rsidRDefault="00A41B11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Александр</w:t>
      </w:r>
      <w:r w:rsidR="001C3BCC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BCC" w:rsidRPr="00AD360E">
        <w:rPr>
          <w:rFonts w:ascii="Times New Roman" w:hAnsi="Times New Roman" w:cs="Times New Roman"/>
          <w:sz w:val="28"/>
          <w:szCs w:val="28"/>
        </w:rPr>
        <w:t>Ти́хонович</w:t>
      </w:r>
      <w:proofErr w:type="spellEnd"/>
      <w:r w:rsidR="001C3BCC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BCC" w:rsidRPr="00AD360E">
        <w:rPr>
          <w:rFonts w:ascii="Times New Roman" w:hAnsi="Times New Roman" w:cs="Times New Roman"/>
          <w:sz w:val="28"/>
          <w:szCs w:val="28"/>
        </w:rPr>
        <w:t>Гречани́нов</w:t>
      </w:r>
      <w:proofErr w:type="spellEnd"/>
      <w:r w:rsidR="001C3BCC" w:rsidRPr="00AD360E">
        <w:rPr>
          <w:rFonts w:ascii="Times New Roman" w:hAnsi="Times New Roman" w:cs="Times New Roman"/>
          <w:sz w:val="28"/>
          <w:szCs w:val="28"/>
        </w:rPr>
        <w:t> (13 </w:t>
      </w:r>
      <w:hyperlink r:id="rId81" w:tooltip="25 октября" w:history="1">
        <w:r w:rsidR="001C3BCC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[25] октября</w:t>
        </w:r>
      </w:hyperlink>
      <w:r w:rsidR="001C3BCC" w:rsidRPr="00AD360E">
        <w:rPr>
          <w:rFonts w:ascii="Times New Roman" w:hAnsi="Times New Roman" w:cs="Times New Roman"/>
          <w:sz w:val="28"/>
          <w:szCs w:val="28"/>
        </w:rPr>
        <w:t> </w:t>
      </w:r>
      <w:hyperlink r:id="rId82" w:tooltip="1864 год" w:history="1">
        <w:r w:rsidR="001C3BCC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1864</w:t>
        </w:r>
      </w:hyperlink>
      <w:r w:rsidR="001C3BCC" w:rsidRPr="00AD360E">
        <w:rPr>
          <w:rFonts w:ascii="Times New Roman" w:hAnsi="Times New Roman" w:cs="Times New Roman"/>
          <w:sz w:val="28"/>
          <w:szCs w:val="28"/>
        </w:rPr>
        <w:t>, </w:t>
      </w:r>
      <w:hyperlink r:id="rId83" w:tooltip="Калуга" w:history="1">
        <w:r w:rsidR="001C3BCC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Калуга</w:t>
        </w:r>
      </w:hyperlink>
      <w:r w:rsidR="001C3BCC" w:rsidRPr="00AD360E">
        <w:rPr>
          <w:rFonts w:ascii="Times New Roman" w:hAnsi="Times New Roman" w:cs="Times New Roman"/>
          <w:sz w:val="28"/>
          <w:szCs w:val="28"/>
        </w:rPr>
        <w:t> — </w:t>
      </w:r>
      <w:hyperlink r:id="rId84" w:tooltip="3 января" w:history="1">
        <w:r w:rsidR="001C3BCC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3 января</w:t>
        </w:r>
      </w:hyperlink>
      <w:r w:rsidR="001C3BCC" w:rsidRPr="00AD360E">
        <w:rPr>
          <w:rFonts w:ascii="Times New Roman" w:hAnsi="Times New Roman" w:cs="Times New Roman"/>
          <w:sz w:val="28"/>
          <w:szCs w:val="28"/>
        </w:rPr>
        <w:t> </w:t>
      </w:r>
      <w:hyperlink r:id="rId85" w:tooltip="1956" w:history="1">
        <w:r w:rsidR="001C3BCC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1956</w:t>
        </w:r>
      </w:hyperlink>
      <w:r w:rsidR="001C3BCC" w:rsidRPr="00AD360E">
        <w:rPr>
          <w:rFonts w:ascii="Times New Roman" w:hAnsi="Times New Roman" w:cs="Times New Roman"/>
          <w:sz w:val="28"/>
          <w:szCs w:val="28"/>
        </w:rPr>
        <w:t>, </w:t>
      </w:r>
      <w:hyperlink r:id="rId86" w:tooltip="Нью-Йорк" w:history="1">
        <w:r w:rsidR="001C3BCC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Нью-Йорк</w:t>
        </w:r>
      </w:hyperlink>
      <w:r w:rsidR="001C3BCC" w:rsidRPr="00AD360E">
        <w:rPr>
          <w:rFonts w:ascii="Times New Roman" w:hAnsi="Times New Roman" w:cs="Times New Roman"/>
          <w:sz w:val="28"/>
          <w:szCs w:val="28"/>
        </w:rPr>
        <w:t>) — русский </w:t>
      </w:r>
      <w:hyperlink r:id="rId87" w:tooltip="Композитор" w:history="1">
        <w:r w:rsidR="001C3BCC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композитор</w:t>
        </w:r>
        <w:proofErr w:type="gramStart"/>
      </w:hyperlink>
      <w:r w:rsidR="001C3BCC" w:rsidRPr="00AD360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C3BCC" w:rsidRPr="00AD360E">
        <w:rPr>
          <w:rFonts w:ascii="Times New Roman" w:hAnsi="Times New Roman" w:cs="Times New Roman"/>
          <w:sz w:val="28"/>
          <w:szCs w:val="28"/>
        </w:rPr>
        <w:t>академист, ученик </w:t>
      </w:r>
      <w:hyperlink r:id="rId88" w:tooltip="Римский-Корсаков, Николай Андреевич" w:history="1">
        <w:r w:rsidR="001C3BCC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Римского-Корсакова</w:t>
        </w:r>
      </w:hyperlink>
      <w:r w:rsidR="001C3BCC" w:rsidRPr="00AD360E">
        <w:rPr>
          <w:rFonts w:ascii="Times New Roman" w:hAnsi="Times New Roman" w:cs="Times New Roman"/>
          <w:sz w:val="28"/>
          <w:szCs w:val="28"/>
        </w:rPr>
        <w:t>, более всего известный своими хоровыми произведениями и обработками народных песен. Заслуженный артист РСФСР (1925).</w:t>
      </w:r>
    </w:p>
    <w:p w:rsidR="001C3BCC" w:rsidRPr="00AD360E" w:rsidRDefault="001C3BCC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В стилистическом отношении — поздний продолжатель национальной почвенной эстетики «</w:t>
      </w:r>
      <w:hyperlink r:id="rId89" w:tooltip="Могучая кучка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Могучей кучки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». Творчество Гречанинова относят к переходному этапу в истории русской музыки. Его ранние сочинения принадлежат романтической традиции, а в поздних произведениях проявляется влияние И.Ф. Стравинского и С.</w:t>
      </w:r>
    </w:p>
    <w:p w:rsidR="004F16DC" w:rsidRPr="00AD360E" w:rsidRDefault="004F16DC" w:rsidP="00A41B11">
      <w:pPr>
        <w:rPr>
          <w:rFonts w:ascii="Times New Roman" w:hAnsi="Times New Roman" w:cs="Times New Roman"/>
          <w:sz w:val="28"/>
          <w:szCs w:val="28"/>
        </w:rPr>
      </w:pPr>
    </w:p>
    <w:p w:rsidR="004F16DC" w:rsidRPr="00AD360E" w:rsidRDefault="004F16DC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Звучит музыка.</w:t>
      </w:r>
    </w:p>
    <w:p w:rsidR="004F16DC" w:rsidRPr="00AD360E" w:rsidRDefault="004F16DC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Гречанинов.</w:t>
      </w:r>
      <w:r w:rsidR="00A41B11"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 xml:space="preserve">В </w:t>
      </w:r>
      <w:r w:rsidR="00A41B11" w:rsidRPr="00AD360E">
        <w:rPr>
          <w:rFonts w:ascii="Times New Roman" w:hAnsi="Times New Roman" w:cs="Times New Roman"/>
          <w:sz w:val="28"/>
          <w:szCs w:val="28"/>
        </w:rPr>
        <w:t>разлуке</w:t>
      </w:r>
      <w:proofErr w:type="gramStart"/>
      <w:r w:rsidR="00A41B11"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41B11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1B11"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41B11" w:rsidRPr="00AD360E">
        <w:rPr>
          <w:rFonts w:ascii="Times New Roman" w:hAnsi="Times New Roman" w:cs="Times New Roman"/>
          <w:sz w:val="28"/>
          <w:szCs w:val="28"/>
        </w:rPr>
        <w:t>сп. Рудницкая</w:t>
      </w:r>
      <w:r w:rsidRPr="00AD360E">
        <w:rPr>
          <w:rFonts w:ascii="Times New Roman" w:hAnsi="Times New Roman" w:cs="Times New Roman"/>
          <w:sz w:val="28"/>
          <w:szCs w:val="28"/>
        </w:rPr>
        <w:t xml:space="preserve"> Яна.</w:t>
      </w:r>
      <w:r w:rsidR="00A41B11" w:rsidRPr="00AD360E">
        <w:rPr>
          <w:rFonts w:ascii="Times New Roman" w:hAnsi="Times New Roman" w:cs="Times New Roman"/>
          <w:sz w:val="28"/>
          <w:szCs w:val="28"/>
        </w:rPr>
        <w:t xml:space="preserve"> преп. Владимирова</w:t>
      </w:r>
      <w:r w:rsidRPr="00AD360E"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4F16DC" w:rsidRPr="00AD360E" w:rsidRDefault="004F16DC" w:rsidP="00A41B11">
      <w:pPr>
        <w:rPr>
          <w:rFonts w:ascii="Times New Roman" w:hAnsi="Times New Roman" w:cs="Times New Roman"/>
          <w:sz w:val="28"/>
          <w:szCs w:val="28"/>
        </w:rPr>
      </w:pPr>
    </w:p>
    <w:p w:rsidR="004F16DC" w:rsidRPr="00AD360E" w:rsidRDefault="004F16DC" w:rsidP="00A41B11">
      <w:pPr>
        <w:rPr>
          <w:rFonts w:ascii="Times New Roman" w:hAnsi="Times New Roman" w:cs="Times New Roman"/>
          <w:sz w:val="28"/>
          <w:szCs w:val="28"/>
        </w:rPr>
      </w:pPr>
    </w:p>
    <w:p w:rsidR="001C3BCC" w:rsidRPr="00AD360E" w:rsidRDefault="001C3BCC" w:rsidP="00A41B11">
      <w:pPr>
        <w:rPr>
          <w:rFonts w:ascii="Times New Roman" w:hAnsi="Times New Roman" w:cs="Times New Roman"/>
          <w:sz w:val="28"/>
          <w:szCs w:val="28"/>
        </w:rPr>
      </w:pPr>
    </w:p>
    <w:p w:rsidR="00F27ED4" w:rsidRPr="00AD360E" w:rsidRDefault="00B26160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fldChar w:fldCharType="begin"/>
      </w:r>
      <w:r w:rsidRPr="00AD360E">
        <w:rPr>
          <w:rFonts w:ascii="Times New Roman" w:hAnsi="Times New Roman" w:cs="Times New Roman"/>
          <w:sz w:val="28"/>
          <w:szCs w:val="28"/>
        </w:rPr>
        <w:instrText xml:space="preserve"> INCLUDEPICTURE "https://upload.wikimedia.org/wikipedia/ru/f/f7/SamuelMaykapar.jpg" \* MERGEFORMATINET </w:instrText>
      </w:r>
      <w:r w:rsidRPr="00AD360E">
        <w:rPr>
          <w:rFonts w:ascii="Times New Roman" w:hAnsi="Times New Roman" w:cs="Times New Roman"/>
          <w:sz w:val="28"/>
          <w:szCs w:val="28"/>
        </w:rPr>
        <w:fldChar w:fldCharType="separate"/>
      </w:r>
      <w:r w:rsidR="00A40D47" w:rsidRPr="00AD360E">
        <w:rPr>
          <w:rFonts w:ascii="Times New Roman" w:hAnsi="Times New Roman" w:cs="Times New Roman"/>
          <w:sz w:val="28"/>
          <w:szCs w:val="28"/>
        </w:rPr>
        <w:fldChar w:fldCharType="begin"/>
      </w:r>
      <w:r w:rsidR="00A40D47" w:rsidRPr="00AD360E">
        <w:rPr>
          <w:rFonts w:ascii="Times New Roman" w:hAnsi="Times New Roman" w:cs="Times New Roman"/>
          <w:sz w:val="28"/>
          <w:szCs w:val="28"/>
        </w:rPr>
        <w:instrText xml:space="preserve"> INCLUDEPICTURE  "https://upload.wikimedia.org/wikipedia/ru/f/f7/SamuelMaykapar.jpg" \* MERGEFORMATINET </w:instrText>
      </w:r>
      <w:r w:rsidR="00A40D47" w:rsidRPr="00AD360E">
        <w:rPr>
          <w:rFonts w:ascii="Times New Roman" w:hAnsi="Times New Roman" w:cs="Times New Roman"/>
          <w:sz w:val="28"/>
          <w:szCs w:val="28"/>
        </w:rPr>
        <w:fldChar w:fldCharType="separate"/>
      </w:r>
      <w:r w:rsidR="005E6EC5" w:rsidRPr="00AD360E">
        <w:rPr>
          <w:rFonts w:ascii="Times New Roman" w:hAnsi="Times New Roman" w:cs="Times New Roman"/>
          <w:sz w:val="28"/>
          <w:szCs w:val="28"/>
        </w:rPr>
        <w:fldChar w:fldCharType="begin"/>
      </w:r>
      <w:r w:rsidR="005E6EC5" w:rsidRPr="00AD360E">
        <w:rPr>
          <w:rFonts w:ascii="Times New Roman" w:hAnsi="Times New Roman" w:cs="Times New Roman"/>
          <w:sz w:val="28"/>
          <w:szCs w:val="28"/>
        </w:rPr>
        <w:instrText xml:space="preserve"> INCLUDEPICTURE  "https://upload.wikimedia.org/wikipedia/ru/f/f7/SamuelMaykapar.jpg" \* MERGEFORMATINET </w:instrText>
      </w:r>
      <w:r w:rsidR="005E6EC5" w:rsidRPr="00AD360E">
        <w:rPr>
          <w:rFonts w:ascii="Times New Roman" w:hAnsi="Times New Roman" w:cs="Times New Roman"/>
          <w:sz w:val="28"/>
          <w:szCs w:val="28"/>
        </w:rPr>
        <w:fldChar w:fldCharType="separate"/>
      </w:r>
      <w:r w:rsidR="00010FE4">
        <w:rPr>
          <w:rFonts w:ascii="Times New Roman" w:hAnsi="Times New Roman" w:cs="Times New Roman"/>
          <w:sz w:val="28"/>
          <w:szCs w:val="28"/>
        </w:rPr>
        <w:fldChar w:fldCharType="begin"/>
      </w:r>
      <w:r w:rsidR="00010FE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010FE4">
        <w:rPr>
          <w:rFonts w:ascii="Times New Roman" w:hAnsi="Times New Roman" w:cs="Times New Roman"/>
          <w:sz w:val="28"/>
          <w:szCs w:val="28"/>
        </w:rPr>
        <w:instrText>INCLUDEPICTURE  "https://upload.wikimedia.org/wikipedia/ru/f/f7/SamuelMaykapar.jpg" \* MERGEFORMATINET</w:instrText>
      </w:r>
      <w:r w:rsidR="00010FE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010FE4">
        <w:rPr>
          <w:rFonts w:ascii="Times New Roman" w:hAnsi="Times New Roman" w:cs="Times New Roman"/>
          <w:sz w:val="28"/>
          <w:szCs w:val="28"/>
        </w:rPr>
        <w:fldChar w:fldCharType="separate"/>
      </w:r>
      <w:r w:rsidR="0022328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7.5pt;height:271.5pt">
            <v:imagedata r:id="rId90" r:href="rId91"/>
          </v:shape>
        </w:pict>
      </w:r>
      <w:r w:rsidR="00010FE4">
        <w:rPr>
          <w:rFonts w:ascii="Times New Roman" w:hAnsi="Times New Roman" w:cs="Times New Roman"/>
          <w:sz w:val="28"/>
          <w:szCs w:val="28"/>
        </w:rPr>
        <w:fldChar w:fldCharType="end"/>
      </w:r>
      <w:r w:rsidR="005E6EC5" w:rsidRPr="00AD360E">
        <w:rPr>
          <w:rFonts w:ascii="Times New Roman" w:hAnsi="Times New Roman" w:cs="Times New Roman"/>
          <w:sz w:val="28"/>
          <w:szCs w:val="28"/>
        </w:rPr>
        <w:fldChar w:fldCharType="end"/>
      </w:r>
      <w:r w:rsidR="00A40D47" w:rsidRPr="00AD360E">
        <w:rPr>
          <w:rFonts w:ascii="Times New Roman" w:hAnsi="Times New Roman" w:cs="Times New Roman"/>
          <w:sz w:val="28"/>
          <w:szCs w:val="28"/>
        </w:rPr>
        <w:fldChar w:fldCharType="end"/>
      </w:r>
      <w:r w:rsidRPr="00AD360E">
        <w:rPr>
          <w:rFonts w:ascii="Times New Roman" w:hAnsi="Times New Roman" w:cs="Times New Roman"/>
          <w:sz w:val="28"/>
          <w:szCs w:val="28"/>
        </w:rPr>
        <w:fldChar w:fldCharType="end"/>
      </w:r>
      <w:r w:rsidRPr="00AD360E">
        <w:rPr>
          <w:rFonts w:ascii="Times New Roman" w:hAnsi="Times New Roman" w:cs="Times New Roman"/>
          <w:sz w:val="28"/>
          <w:szCs w:val="28"/>
        </w:rPr>
        <w:t xml:space="preserve"> Особой любовью преподавателей и детей до сих пор пользуются сборники детской музыки Самуила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.</w:t>
      </w:r>
      <w:r w:rsidR="00F27ED4"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F27ED4" w:rsidRPr="00AD360E">
        <w:rPr>
          <w:rFonts w:ascii="Times New Roman" w:hAnsi="Times New Roman" w:cs="Times New Roman"/>
          <w:sz w:val="28"/>
          <w:szCs w:val="28"/>
        </w:rPr>
        <w:br/>
        <w:t> </w:t>
      </w:r>
      <w:hyperlink r:id="rId92" w:tooltip="1938 год" w:history="1">
        <w:r w:rsidR="00F27ED4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1938</w:t>
        </w:r>
      </w:hyperlink>
      <w:r w:rsidR="00F27ED4" w:rsidRPr="00AD360E">
        <w:rPr>
          <w:rFonts w:ascii="Times New Roman" w:hAnsi="Times New Roman" w:cs="Times New Roman"/>
          <w:sz w:val="28"/>
          <w:szCs w:val="28"/>
        </w:rPr>
        <w:t>, </w:t>
      </w:r>
      <w:hyperlink r:id="rId93" w:tooltip="Ленинград" w:history="1">
        <w:r w:rsidR="00F27ED4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Ленинград</w:t>
        </w:r>
      </w:hyperlink>
      <w:r w:rsidR="00F27ED4" w:rsidRPr="00AD360E">
        <w:rPr>
          <w:rFonts w:ascii="Times New Roman" w:hAnsi="Times New Roman" w:cs="Times New Roman"/>
          <w:sz w:val="28"/>
          <w:szCs w:val="28"/>
        </w:rPr>
        <w:t xml:space="preserve">) — </w:t>
      </w:r>
      <w:proofErr w:type="spellStart"/>
      <w:r w:rsidR="00F95179" w:rsidRPr="00AD360E">
        <w:rPr>
          <w:rFonts w:ascii="Times New Roman" w:hAnsi="Times New Roman" w:cs="Times New Roman"/>
          <w:sz w:val="28"/>
          <w:szCs w:val="28"/>
        </w:rPr>
        <w:t>Самуи́л</w:t>
      </w:r>
      <w:proofErr w:type="spellEnd"/>
      <w:r w:rsidR="00F95179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179" w:rsidRPr="00AD360E">
        <w:rPr>
          <w:rFonts w:ascii="Times New Roman" w:hAnsi="Times New Roman" w:cs="Times New Roman"/>
          <w:sz w:val="28"/>
          <w:szCs w:val="28"/>
        </w:rPr>
        <w:t>Моисе́евич</w:t>
      </w:r>
      <w:proofErr w:type="spellEnd"/>
      <w:r w:rsidR="00F95179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179" w:rsidRPr="00AD360E">
        <w:rPr>
          <w:rFonts w:ascii="Times New Roman" w:hAnsi="Times New Roman" w:cs="Times New Roman"/>
          <w:sz w:val="28"/>
          <w:szCs w:val="28"/>
        </w:rPr>
        <w:t>Майкапа́</w:t>
      </w:r>
      <w:proofErr w:type="gramStart"/>
      <w:r w:rsidR="00F95179" w:rsidRPr="00AD360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F95179" w:rsidRPr="00AD360E">
        <w:rPr>
          <w:rFonts w:ascii="Times New Roman" w:hAnsi="Times New Roman" w:cs="Times New Roman"/>
          <w:sz w:val="28"/>
          <w:szCs w:val="28"/>
        </w:rPr>
        <w:t> (6 (</w:t>
      </w:r>
      <w:hyperlink r:id="rId94" w:tooltip="18 декабря" w:history="1">
        <w:r w:rsidR="00F95179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18</w:t>
        </w:r>
      </w:hyperlink>
      <w:r w:rsidR="00F95179" w:rsidRPr="00AD360E">
        <w:rPr>
          <w:rFonts w:ascii="Times New Roman" w:hAnsi="Times New Roman" w:cs="Times New Roman"/>
          <w:sz w:val="28"/>
          <w:szCs w:val="28"/>
        </w:rPr>
        <w:t>) декабря </w:t>
      </w:r>
      <w:hyperlink r:id="rId95" w:tooltip="1867 год" w:history="1">
        <w:r w:rsidR="00F95179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1867</w:t>
        </w:r>
      </w:hyperlink>
      <w:r w:rsidR="00F95179" w:rsidRPr="00AD360E">
        <w:rPr>
          <w:rFonts w:ascii="Times New Roman" w:hAnsi="Times New Roman" w:cs="Times New Roman"/>
          <w:sz w:val="28"/>
          <w:szCs w:val="28"/>
        </w:rPr>
        <w:t>, </w:t>
      </w:r>
      <w:hyperlink r:id="rId96" w:tooltip="Херсон" w:history="1">
        <w:r w:rsidR="00F95179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Херсон</w:t>
        </w:r>
      </w:hyperlink>
      <w:r w:rsidR="00F95179" w:rsidRPr="00AD360E">
        <w:rPr>
          <w:rFonts w:ascii="Times New Roman" w:hAnsi="Times New Roman" w:cs="Times New Roman"/>
          <w:sz w:val="28"/>
          <w:szCs w:val="28"/>
        </w:rPr>
        <w:t> — </w:t>
      </w:r>
      <w:hyperlink r:id="rId97" w:tooltip="8 мая" w:history="1">
        <w:r w:rsidR="00F95179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8 мая</w:t>
        </w:r>
      </w:hyperlink>
      <w:r w:rsidR="00AD360E" w:rsidRPr="00AD360E">
        <w:rPr>
          <w:rFonts w:ascii="Times New Roman" w:hAnsi="Times New Roman" w:cs="Times New Roman"/>
          <w:sz w:val="28"/>
          <w:szCs w:val="28"/>
        </w:rPr>
        <w:t xml:space="preserve"> :</w:t>
      </w:r>
      <w:r w:rsidR="00F27ED4" w:rsidRPr="00AD360E">
        <w:rPr>
          <w:rFonts w:ascii="Times New Roman" w:hAnsi="Times New Roman" w:cs="Times New Roman"/>
          <w:sz w:val="28"/>
          <w:szCs w:val="28"/>
        </w:rPr>
        <w:t>русский и советский </w:t>
      </w:r>
      <w:hyperlink r:id="rId98" w:tooltip="Пианист" w:history="1">
        <w:r w:rsidR="00F27ED4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пианист</w:t>
        </w:r>
      </w:hyperlink>
      <w:r w:rsidR="00F27ED4" w:rsidRPr="00AD360E">
        <w:rPr>
          <w:rFonts w:ascii="Times New Roman" w:hAnsi="Times New Roman" w:cs="Times New Roman"/>
          <w:sz w:val="28"/>
          <w:szCs w:val="28"/>
        </w:rPr>
        <w:t> и </w:t>
      </w:r>
      <w:hyperlink r:id="rId99" w:tooltip="Композитор" w:history="1">
        <w:r w:rsidR="00F27ED4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композитор</w:t>
        </w:r>
      </w:hyperlink>
      <w:r w:rsidR="00F27ED4" w:rsidRPr="00AD360E">
        <w:rPr>
          <w:rFonts w:ascii="Times New Roman" w:hAnsi="Times New Roman" w:cs="Times New Roman"/>
          <w:sz w:val="28"/>
          <w:szCs w:val="28"/>
        </w:rPr>
        <w:t>, преподаватель </w:t>
      </w:r>
      <w:hyperlink r:id="rId100" w:tooltip="Санкт-Петербургская государственная консерватория имени Н. А. Римского-Корсакова" w:history="1">
        <w:r w:rsidR="00F27ED4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Петроградской консерватории</w:t>
        </w:r>
      </w:hyperlink>
      <w:r w:rsidR="00F27ED4" w:rsidRPr="00AD360E">
        <w:rPr>
          <w:rFonts w:ascii="Times New Roman" w:hAnsi="Times New Roman" w:cs="Times New Roman"/>
          <w:sz w:val="28"/>
          <w:szCs w:val="28"/>
        </w:rPr>
        <w:t>, музыкальный писатель. Дед </w:t>
      </w:r>
      <w:hyperlink r:id="rId101" w:tooltip="Майкапар, Александр Евгеньевич" w:history="1">
        <w:r w:rsidR="00F27ED4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Александра </w:t>
        </w:r>
        <w:proofErr w:type="spellStart"/>
        <w:r w:rsidR="00F27ED4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Майкапара</w:t>
        </w:r>
        <w:proofErr w:type="spellEnd"/>
      </w:hyperlink>
      <w:r w:rsidR="00F27ED4" w:rsidRPr="00AD360E">
        <w:rPr>
          <w:rFonts w:ascii="Times New Roman" w:hAnsi="Times New Roman" w:cs="Times New Roman"/>
          <w:sz w:val="28"/>
          <w:szCs w:val="28"/>
        </w:rPr>
        <w:t>. По происхождению — </w:t>
      </w:r>
      <w:hyperlink r:id="rId102" w:tooltip="Караимы" w:history="1">
        <w:r w:rsidR="00F27ED4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караим</w:t>
        </w:r>
      </w:hyperlink>
      <w:r w:rsidR="00F27ED4" w:rsidRPr="00AD360E">
        <w:rPr>
          <w:rFonts w:ascii="Times New Roman" w:hAnsi="Times New Roman" w:cs="Times New Roman"/>
          <w:sz w:val="28"/>
          <w:szCs w:val="28"/>
        </w:rPr>
        <w:t>.</w:t>
      </w:r>
    </w:p>
    <w:p w:rsidR="00F27ED4" w:rsidRPr="00AD360E" w:rsidRDefault="00F27ED4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Разносторонне одарённый музыкант, Майкапар был известен как автор целого ряда фортепианных пьес для детей и юношества. В частности, большую популярность завоевал его цикл фортепианных миниатюр «</w:t>
      </w:r>
      <w:hyperlink r:id="rId103" w:tooltip="Бирюльки (Майкапар) (страница отсутствует)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Бирюльки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», его романсы и «</w:t>
      </w:r>
      <w:hyperlink r:id="rId104" w:tooltip="Музыкальный слух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Музыкальный слух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» (Москва, 1900).</w:t>
      </w:r>
    </w:p>
    <w:p w:rsidR="00B26160" w:rsidRPr="00AD360E" w:rsidRDefault="00F27ED4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Звучит музыка:</w:t>
      </w:r>
    </w:p>
    <w:p w:rsidR="00F27ED4" w:rsidRPr="00AD360E" w:rsidRDefault="00F27ED4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Майкапар.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Дождик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Стегниенко Василиса.</w:t>
      </w:r>
      <w:r w:rsidR="00AD360E"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преп.</w:t>
      </w:r>
      <w:r w:rsidR="00AD360E"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Зарубова З.В.</w:t>
      </w:r>
    </w:p>
    <w:p w:rsidR="00F27ED4" w:rsidRPr="00AD360E" w:rsidRDefault="00F27ED4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Майкапар.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Сказочка.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исп.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Сметанина Аня.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преп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Хабунь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 xml:space="preserve"> Н                                       Майкапар.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Пастушок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Бирюкова Кира.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Рослякова Е.Н.</w:t>
      </w:r>
    </w:p>
    <w:p w:rsidR="00F27ED4" w:rsidRPr="00AD360E" w:rsidRDefault="00AD360E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Майкапар. Прелюдия</w:t>
      </w:r>
      <w:r w:rsidR="00F27ED4" w:rsidRPr="00AD360E">
        <w:rPr>
          <w:rFonts w:ascii="Times New Roman" w:hAnsi="Times New Roman" w:cs="Times New Roman"/>
          <w:sz w:val="28"/>
          <w:szCs w:val="28"/>
        </w:rPr>
        <w:t xml:space="preserve"> Ля мажор</w:t>
      </w:r>
      <w:proofErr w:type="gramStart"/>
      <w:r w:rsidR="00F27ED4"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ED4"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27ED4"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F27ED4" w:rsidRPr="00AD360E">
        <w:rPr>
          <w:rFonts w:ascii="Times New Roman" w:hAnsi="Times New Roman" w:cs="Times New Roman"/>
          <w:sz w:val="28"/>
          <w:szCs w:val="28"/>
        </w:rPr>
        <w:t>Гаврилов.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F27ED4" w:rsidRPr="00AD360E">
        <w:rPr>
          <w:rFonts w:ascii="Times New Roman" w:hAnsi="Times New Roman" w:cs="Times New Roman"/>
          <w:sz w:val="28"/>
          <w:szCs w:val="28"/>
        </w:rPr>
        <w:t>Алексей</w:t>
      </w:r>
      <w:proofErr w:type="gramStart"/>
      <w:r w:rsidR="00F27ED4"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ED4" w:rsidRPr="00AD360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27ED4" w:rsidRPr="00AD360E">
        <w:rPr>
          <w:rFonts w:ascii="Times New Roman" w:hAnsi="Times New Roman" w:cs="Times New Roman"/>
          <w:sz w:val="28"/>
          <w:szCs w:val="28"/>
        </w:rPr>
        <w:t>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="00F27ED4" w:rsidRPr="00AD360E">
        <w:rPr>
          <w:rFonts w:ascii="Times New Roman" w:hAnsi="Times New Roman" w:cs="Times New Roman"/>
          <w:sz w:val="28"/>
          <w:szCs w:val="28"/>
        </w:rPr>
        <w:t>Сергеева Н.А</w:t>
      </w:r>
    </w:p>
    <w:p w:rsidR="00F76652" w:rsidRPr="00AD360E" w:rsidRDefault="00F76652" w:rsidP="00A41B11">
      <w:pPr>
        <w:rPr>
          <w:rFonts w:ascii="Times New Roman" w:hAnsi="Times New Roman" w:cs="Times New Roman"/>
          <w:sz w:val="28"/>
          <w:szCs w:val="28"/>
        </w:rPr>
      </w:pPr>
    </w:p>
    <w:p w:rsidR="001B0417" w:rsidRPr="00AD360E" w:rsidRDefault="00F76652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Еще один  яркий</w:t>
      </w:r>
      <w:r w:rsidR="001B0417"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AD360E" w:rsidRPr="00AD360E">
        <w:rPr>
          <w:rFonts w:ascii="Times New Roman" w:hAnsi="Times New Roman" w:cs="Times New Roman"/>
          <w:sz w:val="28"/>
          <w:szCs w:val="28"/>
        </w:rPr>
        <w:t>музыкант, современник</w:t>
      </w:r>
      <w:r w:rsidR="001B0417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360E" w:rsidRPr="00AD360E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="00AD360E" w:rsidRPr="00AD360E">
        <w:rPr>
          <w:rFonts w:ascii="Times New Roman" w:hAnsi="Times New Roman" w:cs="Times New Roman"/>
          <w:sz w:val="28"/>
          <w:szCs w:val="28"/>
        </w:rPr>
        <w:t>, Арам</w:t>
      </w:r>
      <w:r w:rsidR="001B0417" w:rsidRPr="00AD360E">
        <w:rPr>
          <w:rFonts w:ascii="Times New Roman" w:hAnsi="Times New Roman" w:cs="Times New Roman"/>
          <w:sz w:val="28"/>
          <w:szCs w:val="28"/>
        </w:rPr>
        <w:t xml:space="preserve"> Хачатурян.</w:t>
      </w:r>
    </w:p>
    <w:tbl>
      <w:tblPr>
        <w:tblW w:w="6011" w:type="dxa"/>
        <w:tblCellSpacing w:w="15" w:type="dxa"/>
        <w:tblInd w:w="24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6011"/>
      </w:tblGrid>
      <w:tr w:rsidR="00A41B11" w:rsidRPr="00AD360E" w:rsidTr="001B0417">
        <w:trPr>
          <w:tblCellSpacing w:w="15" w:type="dxa"/>
        </w:trPr>
        <w:tc>
          <w:tcPr>
            <w:tcW w:w="0" w:type="auto"/>
            <w:shd w:val="clear" w:color="auto" w:fill="BFE0BF"/>
            <w:hideMark/>
          </w:tcPr>
          <w:p w:rsidR="001B0417" w:rsidRPr="00AD360E" w:rsidRDefault="001B0417" w:rsidP="00A41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60E">
              <w:rPr>
                <w:rFonts w:ascii="Times New Roman" w:hAnsi="Times New Roman" w:cs="Times New Roman"/>
                <w:sz w:val="28"/>
                <w:szCs w:val="28"/>
              </w:rPr>
              <w:t>Арам Ильич Хачатурян</w:t>
            </w:r>
          </w:p>
        </w:tc>
      </w:tr>
      <w:tr w:rsidR="00A41B11" w:rsidRPr="00AD360E" w:rsidTr="001B0417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1B0417" w:rsidRPr="00AD360E" w:rsidRDefault="001B0417" w:rsidP="00A41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6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47DA6" wp14:editId="4C551FB2">
                  <wp:extent cx="2857500" cy="3162300"/>
                  <wp:effectExtent l="0" t="0" r="0" b="0"/>
                  <wp:docPr id="37" name="Рисунок 37" descr="Aram Khachaturian 1971.pn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am Khachaturian 1971.pn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60E">
              <w:rPr>
                <w:rFonts w:ascii="Times New Roman" w:hAnsi="Times New Roman" w:cs="Times New Roman"/>
                <w:sz w:val="28"/>
                <w:szCs w:val="28"/>
              </w:rPr>
              <w:br/>
              <w:t>А. И. Хачатурян в Нидерландах, 1971 год.</w:t>
            </w:r>
          </w:p>
        </w:tc>
      </w:tr>
      <w:tr w:rsidR="00A41B11" w:rsidRPr="00AD360E" w:rsidTr="001B0417">
        <w:trPr>
          <w:tblCellSpacing w:w="15" w:type="dxa"/>
        </w:trPr>
        <w:tc>
          <w:tcPr>
            <w:tcW w:w="0" w:type="auto"/>
            <w:shd w:val="clear" w:color="auto" w:fill="BFE0BF"/>
          </w:tcPr>
          <w:p w:rsidR="001B0417" w:rsidRPr="00AD360E" w:rsidRDefault="001B0417" w:rsidP="00A41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417" w:rsidRPr="00AD360E" w:rsidRDefault="001B0417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Хачатря́н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) (</w:t>
      </w:r>
      <w:proofErr w:type="spellStart"/>
      <w:r w:rsidR="00010FE4">
        <w:fldChar w:fldCharType="begin"/>
      </w:r>
      <w:r w:rsidR="00010FE4">
        <w:instrText xml:space="preserve"> HYPERLINK "https://ru.wikipedia.org/wiki/%D0%90%D1%80%D0%BC%D1%8F%D0%BD%D1%81%D0%BA%D0%B8%D0%B9_%D1%8F%D0%B7%D1%8B%D0%BA" \o "Армянский язык" </w:instrText>
      </w:r>
      <w:r w:rsidR="00010FE4">
        <w:fldChar w:fldCharType="separate"/>
      </w:r>
      <w:r w:rsidRPr="00AD360E">
        <w:rPr>
          <w:rStyle w:val="a3"/>
          <w:rFonts w:ascii="Times New Roman" w:hAnsi="Times New Roman" w:cs="Times New Roman"/>
          <w:color w:val="auto"/>
          <w:sz w:val="28"/>
          <w:szCs w:val="28"/>
        </w:rPr>
        <w:t>арм</w:t>
      </w:r>
      <w:proofErr w:type="spellEnd"/>
      <w:r w:rsidRPr="00AD360E">
        <w:rPr>
          <w:rStyle w:val="a3"/>
          <w:rFonts w:ascii="Times New Roman" w:hAnsi="Times New Roman" w:cs="Times New Roman"/>
          <w:color w:val="auto"/>
          <w:sz w:val="28"/>
          <w:szCs w:val="28"/>
        </w:rPr>
        <w:t>.</w:t>
      </w:r>
      <w:r w:rsidR="00010FE4">
        <w:rPr>
          <w:rStyle w:val="a3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AD360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Արամ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Եղիայի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Խաչատրյան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, 24 мая (</w:t>
      </w:r>
      <w:hyperlink r:id="rId107" w:tooltip="6 июн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6 июня</w:t>
        </w:r>
      </w:hyperlink>
      <w:r w:rsidRPr="00AD360E">
        <w:rPr>
          <w:rFonts w:ascii="Times New Roman" w:hAnsi="Times New Roman" w:cs="Times New Roman"/>
          <w:sz w:val="28"/>
          <w:szCs w:val="28"/>
        </w:rPr>
        <w:t>) </w:t>
      </w:r>
      <w:hyperlink r:id="rId108" w:tooltip="1903 год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1903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 с. </w:t>
      </w:r>
      <w:proofErr w:type="spellStart"/>
      <w:r w:rsidR="00010FE4">
        <w:fldChar w:fldCharType="begin"/>
      </w:r>
      <w:r w:rsidR="00010FE4">
        <w:instrText xml:space="preserve"> HYPERLINK "https://ru.wikipedia.org/wiki/%D0%9A%D0%BE%D0%B4%D0%B6%D0%BE%D1%80%D1%8B" \o "Коджоры" </w:instrText>
      </w:r>
      <w:r w:rsidR="00010FE4">
        <w:fldChar w:fldCharType="separate"/>
      </w:r>
      <w:r w:rsidRPr="00AD360E">
        <w:rPr>
          <w:rStyle w:val="a3"/>
          <w:rFonts w:ascii="Times New Roman" w:hAnsi="Times New Roman" w:cs="Times New Roman"/>
          <w:color w:val="auto"/>
          <w:sz w:val="28"/>
          <w:szCs w:val="28"/>
        </w:rPr>
        <w:t>Коджоры</w:t>
      </w:r>
      <w:proofErr w:type="spellEnd"/>
      <w:r w:rsidR="00010FE4">
        <w:rPr>
          <w:rStyle w:val="a3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AD360E">
        <w:rPr>
          <w:rFonts w:ascii="Times New Roman" w:hAnsi="Times New Roman" w:cs="Times New Roman"/>
          <w:sz w:val="28"/>
          <w:szCs w:val="28"/>
        </w:rPr>
        <w:t> близ города </w:t>
      </w:r>
      <w:hyperlink r:id="rId109" w:tooltip="Тифлис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Тифлиса (ныне Тбилиси)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110" w:tooltip="Российская Импери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Российская Империя</w:t>
        </w:r>
      </w:hyperlink>
      <w:hyperlink r:id="rId111" w:anchor="cite_note-1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[1]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— </w:t>
      </w:r>
      <w:hyperlink r:id="rId112" w:tooltip="1 ма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 мая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</w:t>
      </w:r>
      <w:hyperlink r:id="rId113" w:tooltip="1978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1978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114" w:tooltip="Москва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Москва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 </w:t>
      </w:r>
      <w:hyperlink r:id="rId115" w:tooltip="СССР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СССР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 похоронен в </w:t>
      </w:r>
      <w:hyperlink r:id="rId116" w:tooltip="Ереван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Ереване</w:t>
        </w:r>
      </w:hyperlink>
      <w:r w:rsidRPr="00AD360E">
        <w:rPr>
          <w:rFonts w:ascii="Times New Roman" w:hAnsi="Times New Roman" w:cs="Times New Roman"/>
          <w:sz w:val="28"/>
          <w:szCs w:val="28"/>
        </w:rPr>
        <w:t>)</w:t>
      </w:r>
      <w:hyperlink r:id="rId117" w:anchor="cite_note-2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[2]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— советский композитор, </w:t>
      </w:r>
      <w:hyperlink r:id="rId118" w:tooltip="Дирижёр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дирижёр</w:t>
        </w:r>
      </w:hyperlink>
      <w:r w:rsidRPr="00AD360E">
        <w:rPr>
          <w:rFonts w:ascii="Times New Roman" w:hAnsi="Times New Roman" w:cs="Times New Roman"/>
          <w:sz w:val="28"/>
          <w:szCs w:val="28"/>
        </w:rPr>
        <w:t>, музыкально-общественный деятель, </w:t>
      </w:r>
      <w:hyperlink r:id="rId119" w:tooltip="Педагог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педагог</w:t>
        </w:r>
      </w:hyperlink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B0417" w:rsidRPr="00AD360E" w:rsidRDefault="00010FE4" w:rsidP="00A41B11">
      <w:pPr>
        <w:rPr>
          <w:rFonts w:ascii="Times New Roman" w:hAnsi="Times New Roman" w:cs="Times New Roman"/>
          <w:sz w:val="28"/>
          <w:szCs w:val="28"/>
        </w:rPr>
      </w:pPr>
      <w:hyperlink r:id="rId120" w:tooltip="Герой Социалистического Труда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Герой Социалистического Труда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 (</w:t>
      </w:r>
      <w:hyperlink r:id="rId121" w:tooltip="1973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1973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). </w:t>
      </w:r>
      <w:hyperlink r:id="rId122" w:tooltip="Народный артист СССР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Народный артист СССР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 (</w:t>
      </w:r>
      <w:hyperlink r:id="rId123" w:tooltip="1954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1954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). Лауреат </w:t>
      </w:r>
      <w:hyperlink r:id="rId124" w:tooltip="Ленинская премия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Ленинской премии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 (</w:t>
      </w:r>
      <w:hyperlink r:id="rId125" w:tooltip="1959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1959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), четырёх </w:t>
      </w:r>
      <w:hyperlink r:id="rId126" w:tooltip="Сталинская премия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Сталинских премий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(</w:t>
      </w:r>
      <w:hyperlink r:id="rId127" w:tooltip="1941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1941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, </w:t>
      </w:r>
      <w:hyperlink r:id="rId128" w:tooltip="1943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1943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, </w:t>
      </w:r>
      <w:hyperlink r:id="rId129" w:tooltip="1946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1946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, </w:t>
      </w:r>
      <w:hyperlink r:id="rId130" w:tooltip="1950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1950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), </w:t>
      </w:r>
      <w:hyperlink r:id="rId131" w:tooltip="Государственная премия СССР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Государственной премии СССР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 (</w:t>
      </w:r>
      <w:hyperlink r:id="rId132" w:tooltip="1971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1971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) и Государственной премии Армянской ССР (</w:t>
      </w:r>
      <w:hyperlink r:id="rId133" w:tooltip="1965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1965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). Академик АН Армянской ССР (</w:t>
      </w:r>
      <w:hyperlink r:id="rId134" w:tooltip="1963" w:history="1">
        <w:r w:rsidR="001B041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1963</w:t>
        </w:r>
      </w:hyperlink>
      <w:r w:rsidR="001B0417" w:rsidRPr="00AD360E">
        <w:rPr>
          <w:rFonts w:ascii="Times New Roman" w:hAnsi="Times New Roman" w:cs="Times New Roman"/>
          <w:sz w:val="28"/>
          <w:szCs w:val="28"/>
        </w:rPr>
        <w:t>).</w:t>
      </w:r>
    </w:p>
    <w:p w:rsidR="001B0417" w:rsidRPr="00AD360E" w:rsidRDefault="001B0417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Секретарь Правления </w:t>
      </w:r>
      <w:hyperlink r:id="rId135" w:tooltip="Союз композиторов СССР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Союза композиторов СССР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(</w:t>
      </w:r>
      <w:hyperlink r:id="rId136" w:tooltip="1957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1957</w:t>
        </w:r>
      </w:hyperlink>
      <w:r w:rsidRPr="00AD360E">
        <w:rPr>
          <w:rFonts w:ascii="Times New Roman" w:hAnsi="Times New Roman" w:cs="Times New Roman"/>
          <w:sz w:val="28"/>
          <w:szCs w:val="28"/>
        </w:rPr>
        <w:t>—</w:t>
      </w:r>
      <w:hyperlink r:id="rId137" w:tooltip="1978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1978</w:t>
        </w:r>
      </w:hyperlink>
      <w:r w:rsidRPr="00AD360E">
        <w:rPr>
          <w:rFonts w:ascii="Times New Roman" w:hAnsi="Times New Roman" w:cs="Times New Roman"/>
          <w:sz w:val="28"/>
          <w:szCs w:val="28"/>
        </w:rPr>
        <w:t>)</w:t>
      </w:r>
      <w:hyperlink r:id="rId138" w:anchor="cite_note-3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[3]</w:t>
        </w:r>
      </w:hyperlink>
      <w:r w:rsidRPr="00AD360E">
        <w:rPr>
          <w:rFonts w:ascii="Times New Roman" w:hAnsi="Times New Roman" w:cs="Times New Roman"/>
          <w:sz w:val="28"/>
          <w:szCs w:val="28"/>
        </w:rPr>
        <w:t>. Профессор </w:t>
      </w:r>
      <w:hyperlink r:id="rId139" w:tooltip="Московская государственная консерватория имени П. И. Чайковского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Московской государственной консерватории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(1951—1978), </w:t>
      </w:r>
      <w:hyperlink r:id="rId140" w:tooltip="Доктор искусствоведения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доктор искусствоведения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(1965). Член </w:t>
      </w:r>
      <w:hyperlink r:id="rId141" w:tooltip="ВКП(б)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ВК</w:t>
        </w:r>
        <w:proofErr w:type="gramStart"/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П(</w:t>
        </w:r>
        <w:proofErr w:type="gramEnd"/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б)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с </w:t>
      </w:r>
      <w:hyperlink r:id="rId142" w:tooltip="1943 год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1943 года</w:t>
        </w:r>
      </w:hyperlink>
      <w:r w:rsidRPr="00AD360E">
        <w:rPr>
          <w:rFonts w:ascii="Times New Roman" w:hAnsi="Times New Roman" w:cs="Times New Roman"/>
          <w:sz w:val="28"/>
          <w:szCs w:val="28"/>
        </w:rPr>
        <w:t>.</w:t>
      </w:r>
    </w:p>
    <w:p w:rsidR="001B0417" w:rsidRPr="00AD360E" w:rsidRDefault="001B0417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Один из крупнейших композиторов </w:t>
      </w:r>
      <w:hyperlink r:id="rId143" w:tooltip="XX век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XX века</w:t>
        </w:r>
      </w:hyperlink>
      <w:hyperlink r:id="rId144" w:anchor="cite_note-4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[4]</w:t>
        </w:r>
      </w:hyperlink>
      <w:hyperlink r:id="rId145" w:anchor="cite_note-5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[5]</w:t>
        </w:r>
      </w:hyperlink>
      <w:hyperlink r:id="rId146" w:anchor="cite_note-6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[6]</w:t>
        </w:r>
      </w:hyperlink>
      <w:r w:rsidRPr="00AD360E">
        <w:rPr>
          <w:rFonts w:ascii="Times New Roman" w:hAnsi="Times New Roman" w:cs="Times New Roman"/>
          <w:sz w:val="28"/>
          <w:szCs w:val="28"/>
        </w:rPr>
        <w:t>. Автор трёх балетов, трёх симфоний, шести концертов, огромного количества произведений вокальной, хоровой, инструментальной и программной музыки, музыки к кинофильмам и театральным постановкам, а также музыки </w:t>
      </w:r>
      <w:hyperlink r:id="rId147" w:tooltip="Гимн Армянской ССР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Государственно</w:t>
        </w:r>
        <w:r w:rsidR="00825EA9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го</w:t>
        </w:r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 гимна Армянской ССР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(</w:t>
      </w:r>
      <w:hyperlink r:id="rId148" w:tooltip="1944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1944</w:t>
        </w:r>
      </w:hyperlink>
      <w:r w:rsidRPr="00AD360E">
        <w:rPr>
          <w:rFonts w:ascii="Times New Roman" w:hAnsi="Times New Roman" w:cs="Times New Roman"/>
          <w:sz w:val="28"/>
          <w:szCs w:val="28"/>
        </w:rPr>
        <w:t>).</w:t>
      </w:r>
    </w:p>
    <w:p w:rsidR="00825EA9" w:rsidRPr="00AD360E" w:rsidRDefault="00825EA9" w:rsidP="00A41B11">
      <w:pPr>
        <w:rPr>
          <w:rFonts w:ascii="Times New Roman" w:hAnsi="Times New Roman" w:cs="Times New Roman"/>
          <w:sz w:val="28"/>
          <w:szCs w:val="28"/>
        </w:rPr>
      </w:pPr>
    </w:p>
    <w:p w:rsidR="00825EA9" w:rsidRPr="00AD360E" w:rsidRDefault="00825EA9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Звучит музыка.</w:t>
      </w:r>
    </w:p>
    <w:p w:rsidR="00F76652" w:rsidRPr="00AD360E" w:rsidRDefault="00825EA9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Хачатурян.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Андантино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Стегниенко Ульяна.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Зарубова З.В.</w:t>
      </w:r>
    </w:p>
    <w:p w:rsidR="001B0417" w:rsidRPr="00AD360E" w:rsidRDefault="001B0417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AD360E" w:rsidRPr="00AD360E">
        <w:rPr>
          <w:rFonts w:ascii="Times New Roman" w:hAnsi="Times New Roman" w:cs="Times New Roman"/>
          <w:sz w:val="28"/>
          <w:szCs w:val="28"/>
        </w:rPr>
        <w:t>Хачатурян. Вальс. Исп. Маликов</w:t>
      </w:r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Эдик.преп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арубова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З.В.</w:t>
      </w:r>
    </w:p>
    <w:p w:rsidR="004F16DC" w:rsidRPr="00AD360E" w:rsidRDefault="004F16DC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Еще </w:t>
      </w:r>
      <w:r w:rsidR="00825EA9" w:rsidRPr="00AD360E">
        <w:rPr>
          <w:rFonts w:ascii="Times New Roman" w:hAnsi="Times New Roman" w:cs="Times New Roman"/>
          <w:sz w:val="28"/>
          <w:szCs w:val="28"/>
        </w:rPr>
        <w:t>два</w:t>
      </w:r>
      <w:r w:rsidRPr="00AD360E">
        <w:rPr>
          <w:rFonts w:ascii="Times New Roman" w:hAnsi="Times New Roman" w:cs="Times New Roman"/>
          <w:sz w:val="28"/>
          <w:szCs w:val="28"/>
        </w:rPr>
        <w:t xml:space="preserve"> ярки</w:t>
      </w:r>
      <w:r w:rsidR="00825EA9" w:rsidRPr="00AD360E">
        <w:rPr>
          <w:rFonts w:ascii="Times New Roman" w:hAnsi="Times New Roman" w:cs="Times New Roman"/>
          <w:sz w:val="28"/>
          <w:szCs w:val="28"/>
        </w:rPr>
        <w:t>х</w:t>
      </w:r>
      <w:r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AD360E" w:rsidRPr="00AD360E">
        <w:rPr>
          <w:rFonts w:ascii="Times New Roman" w:hAnsi="Times New Roman" w:cs="Times New Roman"/>
          <w:sz w:val="28"/>
          <w:szCs w:val="28"/>
        </w:rPr>
        <w:t>представителя</w:t>
      </w:r>
      <w:r w:rsidR="00825EA9" w:rsidRPr="00AD360E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того времени</w:t>
      </w:r>
      <w:r w:rsidR="00825EA9" w:rsidRPr="00AD360E">
        <w:rPr>
          <w:rFonts w:ascii="Times New Roman" w:hAnsi="Times New Roman" w:cs="Times New Roman"/>
          <w:sz w:val="28"/>
          <w:szCs w:val="28"/>
        </w:rPr>
        <w:t>:</w:t>
      </w:r>
    </w:p>
    <w:p w:rsidR="004F16DC" w:rsidRPr="00AD360E" w:rsidRDefault="004F16DC" w:rsidP="00A41B1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D360E">
        <w:rPr>
          <w:rFonts w:ascii="Times New Roman" w:hAnsi="Times New Roman" w:cs="Times New Roman"/>
          <w:sz w:val="28"/>
          <w:szCs w:val="28"/>
        </w:rPr>
        <w:t xml:space="preserve">Игорь Наумович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Шамо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́ (1925—1982) — </w:t>
      </w:r>
      <w:hyperlink r:id="rId149" w:tooltip="Украинский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украинский</w:t>
        </w:r>
      </w:hyperlink>
      <w:r w:rsidRPr="00AD360E">
        <w:rPr>
          <w:rFonts w:ascii="Times New Roman" w:hAnsi="Times New Roman" w:cs="Times New Roman"/>
          <w:sz w:val="28"/>
          <w:szCs w:val="28"/>
        </w:rPr>
        <w:t> советский </w:t>
      </w:r>
      <w:hyperlink r:id="rId150" w:tooltip="Композитор" w:history="1">
        <w:r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композитор</w:t>
        </w:r>
      </w:hyperlink>
      <w:r w:rsidR="004132C7" w:rsidRPr="00AD360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132C7" w:rsidRPr="00AD360E">
        <w:rPr>
          <w:rFonts w:ascii="Times New Roman" w:hAnsi="Times New Roman" w:cs="Times New Roman"/>
          <w:sz w:val="28"/>
          <w:szCs w:val="28"/>
        </w:rPr>
        <w:t>Арвид</w:t>
      </w:r>
      <w:proofErr w:type="spellEnd"/>
      <w:r w:rsidR="004132C7" w:rsidRPr="00AD360E">
        <w:rPr>
          <w:rFonts w:ascii="Times New Roman" w:hAnsi="Times New Roman" w:cs="Times New Roman"/>
          <w:sz w:val="28"/>
          <w:szCs w:val="28"/>
        </w:rPr>
        <w:t xml:space="preserve"> Янович </w:t>
      </w:r>
      <w:proofErr w:type="spellStart"/>
      <w:r w:rsidR="004132C7" w:rsidRPr="00AD360E">
        <w:rPr>
          <w:rFonts w:ascii="Times New Roman" w:hAnsi="Times New Roman" w:cs="Times New Roman"/>
          <w:sz w:val="28"/>
          <w:szCs w:val="28"/>
        </w:rPr>
        <w:t>Жилинский</w:t>
      </w:r>
      <w:proofErr w:type="spellEnd"/>
      <w:r w:rsidR="004132C7" w:rsidRPr="00AD360E">
        <w:rPr>
          <w:rFonts w:ascii="Times New Roman" w:hAnsi="Times New Roman" w:cs="Times New Roman"/>
          <w:sz w:val="28"/>
          <w:szCs w:val="28"/>
        </w:rPr>
        <w:t xml:space="preserve"> (</w:t>
      </w:r>
      <w:hyperlink r:id="rId151" w:tooltip="Латышский язык" w:history="1">
        <w:r w:rsidR="004132C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латыш.</w:t>
        </w:r>
        <w:proofErr w:type="gramEnd"/>
      </w:hyperlink>
      <w:r w:rsidR="004132C7" w:rsidRPr="00AD360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132C7" w:rsidRPr="00AD360E">
        <w:rPr>
          <w:rFonts w:ascii="Times New Roman" w:hAnsi="Times New Roman" w:cs="Times New Roman"/>
          <w:sz w:val="28"/>
          <w:szCs w:val="28"/>
        </w:rPr>
        <w:t>Arvīds</w:t>
      </w:r>
      <w:proofErr w:type="spellEnd"/>
      <w:r w:rsidR="004132C7" w:rsidRPr="00AD3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2C7" w:rsidRPr="00AD360E">
        <w:rPr>
          <w:rFonts w:ascii="Times New Roman" w:hAnsi="Times New Roman" w:cs="Times New Roman"/>
          <w:sz w:val="28"/>
          <w:szCs w:val="28"/>
        </w:rPr>
        <w:t>Žilinskis</w:t>
      </w:r>
      <w:proofErr w:type="spellEnd"/>
      <w:r w:rsidR="004132C7" w:rsidRPr="00AD360E">
        <w:rPr>
          <w:rFonts w:ascii="Times New Roman" w:hAnsi="Times New Roman" w:cs="Times New Roman"/>
          <w:sz w:val="28"/>
          <w:szCs w:val="28"/>
        </w:rPr>
        <w:t>; </w:t>
      </w:r>
      <w:hyperlink r:id="rId152" w:tooltip="1905" w:history="1">
        <w:r w:rsidR="004132C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1905</w:t>
        </w:r>
      </w:hyperlink>
      <w:r w:rsidR="004132C7" w:rsidRPr="00AD360E">
        <w:rPr>
          <w:rFonts w:ascii="Times New Roman" w:hAnsi="Times New Roman" w:cs="Times New Roman"/>
          <w:sz w:val="28"/>
          <w:szCs w:val="28"/>
        </w:rPr>
        <w:t>—</w:t>
      </w:r>
      <w:hyperlink r:id="rId153" w:tooltip="1993" w:history="1">
        <w:r w:rsidR="004132C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1993</w:t>
        </w:r>
      </w:hyperlink>
      <w:r w:rsidR="004132C7" w:rsidRPr="00AD360E">
        <w:rPr>
          <w:rFonts w:ascii="Times New Roman" w:hAnsi="Times New Roman" w:cs="Times New Roman"/>
          <w:sz w:val="28"/>
          <w:szCs w:val="28"/>
        </w:rPr>
        <w:t>) — латвийский советский </w:t>
      </w:r>
      <w:hyperlink r:id="rId154" w:tooltip="Композитор" w:history="1">
        <w:r w:rsidR="004132C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композитор</w:t>
        </w:r>
      </w:hyperlink>
      <w:r w:rsidR="004132C7" w:rsidRPr="00AD360E">
        <w:rPr>
          <w:rFonts w:ascii="Times New Roman" w:hAnsi="Times New Roman" w:cs="Times New Roman"/>
          <w:sz w:val="28"/>
          <w:szCs w:val="28"/>
        </w:rPr>
        <w:t>, </w:t>
      </w:r>
      <w:hyperlink r:id="rId155" w:tooltip="Пианист" w:history="1">
        <w:r w:rsidR="004132C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пианист</w:t>
        </w:r>
      </w:hyperlink>
      <w:r w:rsidR="004132C7" w:rsidRPr="00AD360E">
        <w:rPr>
          <w:rFonts w:ascii="Times New Roman" w:hAnsi="Times New Roman" w:cs="Times New Roman"/>
          <w:sz w:val="28"/>
          <w:szCs w:val="28"/>
        </w:rPr>
        <w:t>, </w:t>
      </w:r>
      <w:hyperlink r:id="rId156" w:tooltip="Педагог" w:history="1">
        <w:r w:rsidR="004132C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педагог</w:t>
        </w:r>
      </w:hyperlink>
      <w:r w:rsidR="004132C7" w:rsidRPr="00AD360E">
        <w:rPr>
          <w:rFonts w:ascii="Times New Roman" w:hAnsi="Times New Roman" w:cs="Times New Roman"/>
          <w:sz w:val="28"/>
          <w:szCs w:val="28"/>
        </w:rPr>
        <w:t>. </w:t>
      </w:r>
      <w:hyperlink r:id="rId157" w:tooltip="Народный артист СССР" w:history="1">
        <w:r w:rsidR="004132C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Народный артист СССР</w:t>
        </w:r>
      </w:hyperlink>
      <w:r w:rsidR="004132C7" w:rsidRPr="00AD360E">
        <w:rPr>
          <w:rFonts w:ascii="Times New Roman" w:hAnsi="Times New Roman" w:cs="Times New Roman"/>
          <w:sz w:val="28"/>
          <w:szCs w:val="28"/>
        </w:rPr>
        <w:t>(</w:t>
      </w:r>
      <w:hyperlink r:id="rId158" w:tooltip="1983" w:history="1">
        <w:r w:rsidR="004132C7" w:rsidRPr="00AD360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1983</w:t>
        </w:r>
      </w:hyperlink>
    </w:p>
    <w:p w:rsidR="004132C7" w:rsidRPr="00AD360E" w:rsidRDefault="004132C7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>Звучит музыка.</w:t>
      </w:r>
    </w:p>
    <w:p w:rsidR="004132C7" w:rsidRPr="00AD360E" w:rsidRDefault="004132C7" w:rsidP="00A41B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360E">
        <w:rPr>
          <w:rFonts w:ascii="Times New Roman" w:hAnsi="Times New Roman" w:cs="Times New Roman"/>
          <w:sz w:val="28"/>
          <w:szCs w:val="28"/>
        </w:rPr>
        <w:t>Шамо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Скерцо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Ровбо Слава.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преп.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Владимирова Т.Н.</w:t>
      </w:r>
    </w:p>
    <w:p w:rsidR="004132C7" w:rsidRPr="00AD360E" w:rsidRDefault="004132C7" w:rsidP="00A41B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Жилинский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>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Латышский народный танец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сп.</w:t>
      </w:r>
      <w:r w:rsidR="00DB6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60E">
        <w:rPr>
          <w:rFonts w:ascii="Times New Roman" w:hAnsi="Times New Roman" w:cs="Times New Roman"/>
          <w:sz w:val="28"/>
          <w:szCs w:val="28"/>
        </w:rPr>
        <w:t>Максимчук</w:t>
      </w:r>
      <w:proofErr w:type="spellEnd"/>
      <w:r w:rsidRPr="00AD360E">
        <w:rPr>
          <w:rFonts w:ascii="Times New Roman" w:hAnsi="Times New Roman" w:cs="Times New Roman"/>
          <w:sz w:val="28"/>
          <w:szCs w:val="28"/>
        </w:rPr>
        <w:t xml:space="preserve"> Настя.</w:t>
      </w:r>
      <w:r w:rsidR="00AD360E">
        <w:rPr>
          <w:rFonts w:ascii="Times New Roman" w:hAnsi="Times New Roman" w:cs="Times New Roman"/>
          <w:sz w:val="28"/>
          <w:szCs w:val="28"/>
        </w:rPr>
        <w:t xml:space="preserve"> </w:t>
      </w:r>
      <w:r w:rsidR="00AD360E" w:rsidRPr="00AD360E">
        <w:rPr>
          <w:rFonts w:ascii="Times New Roman" w:hAnsi="Times New Roman" w:cs="Times New Roman"/>
          <w:sz w:val="28"/>
          <w:szCs w:val="28"/>
        </w:rPr>
        <w:t>преп.</w:t>
      </w:r>
      <w:r w:rsidRPr="00AD360E">
        <w:rPr>
          <w:rFonts w:ascii="Times New Roman" w:hAnsi="Times New Roman" w:cs="Times New Roman"/>
          <w:sz w:val="28"/>
          <w:szCs w:val="28"/>
        </w:rPr>
        <w:t xml:space="preserve"> Ерохина </w:t>
      </w:r>
      <w:r w:rsidR="00AD360E">
        <w:rPr>
          <w:rFonts w:ascii="Times New Roman" w:hAnsi="Times New Roman" w:cs="Times New Roman"/>
          <w:sz w:val="28"/>
          <w:szCs w:val="28"/>
        </w:rPr>
        <w:t>С.</w:t>
      </w:r>
      <w:r w:rsidR="00AD360E" w:rsidRPr="00AD360E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4132C7" w:rsidRPr="00AD360E" w:rsidRDefault="004132C7" w:rsidP="00A41B11">
      <w:pPr>
        <w:rPr>
          <w:rFonts w:ascii="Times New Roman" w:hAnsi="Times New Roman" w:cs="Times New Roman"/>
          <w:sz w:val="28"/>
          <w:szCs w:val="28"/>
        </w:rPr>
      </w:pPr>
    </w:p>
    <w:p w:rsidR="00735CDC" w:rsidRDefault="00735CDC" w:rsidP="00A41B11">
      <w:pPr>
        <w:rPr>
          <w:rFonts w:ascii="Times New Roman" w:hAnsi="Times New Roman" w:cs="Times New Roman"/>
          <w:sz w:val="28"/>
          <w:szCs w:val="28"/>
        </w:rPr>
      </w:pPr>
      <w:r w:rsidRPr="00AD360E">
        <w:rPr>
          <w:rFonts w:ascii="Times New Roman" w:hAnsi="Times New Roman" w:cs="Times New Roman"/>
          <w:sz w:val="28"/>
          <w:szCs w:val="28"/>
        </w:rPr>
        <w:t xml:space="preserve">Закончить наш классный час хочется музыкой </w:t>
      </w:r>
      <w:r w:rsidR="00AD360E" w:rsidRPr="00AD360E">
        <w:rPr>
          <w:rFonts w:ascii="Times New Roman" w:hAnsi="Times New Roman" w:cs="Times New Roman"/>
          <w:sz w:val="28"/>
          <w:szCs w:val="28"/>
        </w:rPr>
        <w:t>композитора, который</w:t>
      </w:r>
      <w:r w:rsidRPr="00AD360E">
        <w:rPr>
          <w:rFonts w:ascii="Times New Roman" w:hAnsi="Times New Roman" w:cs="Times New Roman"/>
          <w:sz w:val="28"/>
          <w:szCs w:val="28"/>
        </w:rPr>
        <w:t xml:space="preserve"> тоже творил в то врем </w:t>
      </w:r>
      <w:r w:rsidR="00AD360E" w:rsidRPr="00AD360E">
        <w:rPr>
          <w:rFonts w:ascii="Times New Roman" w:hAnsi="Times New Roman" w:cs="Times New Roman"/>
          <w:sz w:val="28"/>
          <w:szCs w:val="28"/>
        </w:rPr>
        <w:t>С.В, Рахманинова</w:t>
      </w:r>
      <w:r w:rsidRPr="00AD360E">
        <w:rPr>
          <w:rFonts w:ascii="Times New Roman" w:hAnsi="Times New Roman" w:cs="Times New Roman"/>
          <w:sz w:val="28"/>
          <w:szCs w:val="28"/>
        </w:rPr>
        <w:t xml:space="preserve">. Юношеское </w:t>
      </w:r>
      <w:r w:rsidR="00AD360E" w:rsidRPr="00AD360E">
        <w:rPr>
          <w:rFonts w:ascii="Times New Roman" w:hAnsi="Times New Roman" w:cs="Times New Roman"/>
          <w:sz w:val="28"/>
          <w:szCs w:val="28"/>
        </w:rPr>
        <w:t>произведение, пьеса</w:t>
      </w:r>
      <w:r w:rsidRPr="00AD360E">
        <w:rPr>
          <w:rFonts w:ascii="Times New Roman" w:hAnsi="Times New Roman" w:cs="Times New Roman"/>
          <w:sz w:val="28"/>
          <w:szCs w:val="28"/>
        </w:rPr>
        <w:t>-фантазия.</w:t>
      </w:r>
      <w:r w:rsidR="00223280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исп.</w:t>
      </w:r>
      <w:r w:rsidR="00223280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Кардапольцева Полина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32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60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360E">
        <w:rPr>
          <w:rFonts w:ascii="Times New Roman" w:hAnsi="Times New Roman" w:cs="Times New Roman"/>
          <w:sz w:val="28"/>
          <w:szCs w:val="28"/>
        </w:rPr>
        <w:t>реп.</w:t>
      </w:r>
      <w:r w:rsidR="00223280">
        <w:rPr>
          <w:rFonts w:ascii="Times New Roman" w:hAnsi="Times New Roman" w:cs="Times New Roman"/>
          <w:sz w:val="28"/>
          <w:szCs w:val="28"/>
        </w:rPr>
        <w:t xml:space="preserve"> </w:t>
      </w:r>
      <w:r w:rsidRPr="00AD360E">
        <w:rPr>
          <w:rFonts w:ascii="Times New Roman" w:hAnsi="Times New Roman" w:cs="Times New Roman"/>
          <w:sz w:val="28"/>
          <w:szCs w:val="28"/>
        </w:rPr>
        <w:t>Сергеева Н.А.</w:t>
      </w:r>
    </w:p>
    <w:p w:rsidR="00AD360E" w:rsidRDefault="00AD360E" w:rsidP="00A41B11">
      <w:pPr>
        <w:rPr>
          <w:rFonts w:ascii="Times New Roman" w:hAnsi="Times New Roman" w:cs="Times New Roman"/>
          <w:sz w:val="28"/>
          <w:szCs w:val="28"/>
        </w:rPr>
      </w:pPr>
    </w:p>
    <w:p w:rsidR="00AD360E" w:rsidRPr="00AD360E" w:rsidRDefault="00AD360E" w:rsidP="00A41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:О</w:t>
      </w:r>
      <w:proofErr w:type="gramEnd"/>
      <w:r>
        <w:rPr>
          <w:rFonts w:ascii="Times New Roman" w:hAnsi="Times New Roman" w:cs="Times New Roman"/>
          <w:sz w:val="28"/>
          <w:szCs w:val="28"/>
        </w:rPr>
        <w:t>буваева Т.В. 2018 г</w:t>
      </w:r>
    </w:p>
    <w:sectPr w:rsidR="00AD360E" w:rsidRPr="00AD3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FE4" w:rsidRDefault="00010FE4" w:rsidP="004132C7">
      <w:pPr>
        <w:spacing w:after="0" w:line="240" w:lineRule="auto"/>
      </w:pPr>
      <w:r>
        <w:separator/>
      </w:r>
    </w:p>
  </w:endnote>
  <w:endnote w:type="continuationSeparator" w:id="0">
    <w:p w:rsidR="00010FE4" w:rsidRDefault="00010FE4" w:rsidP="00413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FE4" w:rsidRDefault="00010FE4" w:rsidP="004132C7">
      <w:pPr>
        <w:spacing w:after="0" w:line="240" w:lineRule="auto"/>
      </w:pPr>
      <w:r>
        <w:separator/>
      </w:r>
    </w:p>
  </w:footnote>
  <w:footnote w:type="continuationSeparator" w:id="0">
    <w:p w:rsidR="00010FE4" w:rsidRDefault="00010FE4" w:rsidP="00413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605DA"/>
    <w:multiLevelType w:val="multilevel"/>
    <w:tmpl w:val="54DA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64745F"/>
    <w:multiLevelType w:val="multilevel"/>
    <w:tmpl w:val="6BE2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0468A8"/>
    <w:multiLevelType w:val="multilevel"/>
    <w:tmpl w:val="889C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0407CE"/>
    <w:multiLevelType w:val="multilevel"/>
    <w:tmpl w:val="48B6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7C7ADC"/>
    <w:multiLevelType w:val="multilevel"/>
    <w:tmpl w:val="26D0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6D1103"/>
    <w:multiLevelType w:val="multilevel"/>
    <w:tmpl w:val="BA68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F728ED"/>
    <w:multiLevelType w:val="multilevel"/>
    <w:tmpl w:val="AE0E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D86344"/>
    <w:multiLevelType w:val="multilevel"/>
    <w:tmpl w:val="F4A6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E33515"/>
    <w:multiLevelType w:val="multilevel"/>
    <w:tmpl w:val="2860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B319C1"/>
    <w:multiLevelType w:val="multilevel"/>
    <w:tmpl w:val="8C922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D3379C"/>
    <w:multiLevelType w:val="multilevel"/>
    <w:tmpl w:val="1E3A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E05401"/>
    <w:multiLevelType w:val="multilevel"/>
    <w:tmpl w:val="EDF4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A166EB"/>
    <w:multiLevelType w:val="multilevel"/>
    <w:tmpl w:val="2F46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277301"/>
    <w:multiLevelType w:val="multilevel"/>
    <w:tmpl w:val="7D12B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2A5422"/>
    <w:multiLevelType w:val="multilevel"/>
    <w:tmpl w:val="D372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9F0B2D"/>
    <w:multiLevelType w:val="multilevel"/>
    <w:tmpl w:val="BAC8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3"/>
  </w:num>
  <w:num w:numId="5">
    <w:abstractNumId w:val="13"/>
  </w:num>
  <w:num w:numId="6">
    <w:abstractNumId w:val="6"/>
  </w:num>
  <w:num w:numId="7">
    <w:abstractNumId w:val="1"/>
  </w:num>
  <w:num w:numId="8">
    <w:abstractNumId w:val="0"/>
  </w:num>
  <w:num w:numId="9">
    <w:abstractNumId w:val="11"/>
  </w:num>
  <w:num w:numId="10">
    <w:abstractNumId w:val="5"/>
  </w:num>
  <w:num w:numId="11">
    <w:abstractNumId w:val="15"/>
  </w:num>
  <w:num w:numId="12">
    <w:abstractNumId w:val="14"/>
  </w:num>
  <w:num w:numId="13">
    <w:abstractNumId w:val="2"/>
  </w:num>
  <w:num w:numId="14">
    <w:abstractNumId w:val="9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6D1"/>
    <w:rsid w:val="00010FE4"/>
    <w:rsid w:val="000137C3"/>
    <w:rsid w:val="001048C0"/>
    <w:rsid w:val="001B0417"/>
    <w:rsid w:val="001C3BCC"/>
    <w:rsid w:val="002068F1"/>
    <w:rsid w:val="00223280"/>
    <w:rsid w:val="002A0467"/>
    <w:rsid w:val="003F7F0E"/>
    <w:rsid w:val="004132C7"/>
    <w:rsid w:val="004F16DC"/>
    <w:rsid w:val="00530BCC"/>
    <w:rsid w:val="00562E47"/>
    <w:rsid w:val="00592925"/>
    <w:rsid w:val="005E6EC5"/>
    <w:rsid w:val="00655C7B"/>
    <w:rsid w:val="00693302"/>
    <w:rsid w:val="00715D5B"/>
    <w:rsid w:val="00735CDC"/>
    <w:rsid w:val="00825EA9"/>
    <w:rsid w:val="008B6B33"/>
    <w:rsid w:val="009A058B"/>
    <w:rsid w:val="009F1389"/>
    <w:rsid w:val="00A17C82"/>
    <w:rsid w:val="00A33188"/>
    <w:rsid w:val="00A40D47"/>
    <w:rsid w:val="00A41B11"/>
    <w:rsid w:val="00A82935"/>
    <w:rsid w:val="00A96D18"/>
    <w:rsid w:val="00AD360E"/>
    <w:rsid w:val="00B26160"/>
    <w:rsid w:val="00BF05DC"/>
    <w:rsid w:val="00BF6CE2"/>
    <w:rsid w:val="00C246D1"/>
    <w:rsid w:val="00D20C80"/>
    <w:rsid w:val="00DB612D"/>
    <w:rsid w:val="00DE55AD"/>
    <w:rsid w:val="00E02D23"/>
    <w:rsid w:val="00EF6EDF"/>
    <w:rsid w:val="00F27ED4"/>
    <w:rsid w:val="00F76652"/>
    <w:rsid w:val="00F9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7F0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F7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1B0417"/>
    <w:rPr>
      <w:color w:val="808080"/>
      <w:shd w:val="clear" w:color="auto" w:fill="E6E6E6"/>
    </w:rPr>
  </w:style>
  <w:style w:type="character" w:customStyle="1" w:styleId="fn">
    <w:name w:val="fn"/>
    <w:basedOn w:val="a0"/>
    <w:rsid w:val="001B0417"/>
  </w:style>
  <w:style w:type="character" w:customStyle="1" w:styleId="no-wikidata">
    <w:name w:val="no-wikidata"/>
    <w:basedOn w:val="a0"/>
    <w:rsid w:val="001B0417"/>
  </w:style>
  <w:style w:type="character" w:customStyle="1" w:styleId="nowrap">
    <w:name w:val="nowrap"/>
    <w:basedOn w:val="a0"/>
    <w:rsid w:val="001B0417"/>
  </w:style>
  <w:style w:type="character" w:customStyle="1" w:styleId="wikidata-claim">
    <w:name w:val="wikidata-claim"/>
    <w:basedOn w:val="a0"/>
    <w:rsid w:val="001B0417"/>
  </w:style>
  <w:style w:type="character" w:customStyle="1" w:styleId="wikidata-snak">
    <w:name w:val="wikidata-snak"/>
    <w:basedOn w:val="a0"/>
    <w:rsid w:val="001B0417"/>
  </w:style>
  <w:style w:type="paragraph" w:styleId="a5">
    <w:name w:val="header"/>
    <w:basedOn w:val="a"/>
    <w:link w:val="a6"/>
    <w:uiPriority w:val="99"/>
    <w:unhideWhenUsed/>
    <w:rsid w:val="0041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2C7"/>
  </w:style>
  <w:style w:type="paragraph" w:styleId="a7">
    <w:name w:val="footer"/>
    <w:basedOn w:val="a"/>
    <w:link w:val="a8"/>
    <w:uiPriority w:val="99"/>
    <w:unhideWhenUsed/>
    <w:rsid w:val="0041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2C7"/>
  </w:style>
  <w:style w:type="paragraph" w:styleId="a9">
    <w:name w:val="Balloon Text"/>
    <w:basedOn w:val="a"/>
    <w:link w:val="aa"/>
    <w:uiPriority w:val="99"/>
    <w:semiHidden/>
    <w:unhideWhenUsed/>
    <w:rsid w:val="00223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3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7F0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F7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1B0417"/>
    <w:rPr>
      <w:color w:val="808080"/>
      <w:shd w:val="clear" w:color="auto" w:fill="E6E6E6"/>
    </w:rPr>
  </w:style>
  <w:style w:type="character" w:customStyle="1" w:styleId="fn">
    <w:name w:val="fn"/>
    <w:basedOn w:val="a0"/>
    <w:rsid w:val="001B0417"/>
  </w:style>
  <w:style w:type="character" w:customStyle="1" w:styleId="no-wikidata">
    <w:name w:val="no-wikidata"/>
    <w:basedOn w:val="a0"/>
    <w:rsid w:val="001B0417"/>
  </w:style>
  <w:style w:type="character" w:customStyle="1" w:styleId="nowrap">
    <w:name w:val="nowrap"/>
    <w:basedOn w:val="a0"/>
    <w:rsid w:val="001B0417"/>
  </w:style>
  <w:style w:type="character" w:customStyle="1" w:styleId="wikidata-claim">
    <w:name w:val="wikidata-claim"/>
    <w:basedOn w:val="a0"/>
    <w:rsid w:val="001B0417"/>
  </w:style>
  <w:style w:type="character" w:customStyle="1" w:styleId="wikidata-snak">
    <w:name w:val="wikidata-snak"/>
    <w:basedOn w:val="a0"/>
    <w:rsid w:val="001B0417"/>
  </w:style>
  <w:style w:type="paragraph" w:styleId="a5">
    <w:name w:val="header"/>
    <w:basedOn w:val="a"/>
    <w:link w:val="a6"/>
    <w:uiPriority w:val="99"/>
    <w:unhideWhenUsed/>
    <w:rsid w:val="0041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32C7"/>
  </w:style>
  <w:style w:type="paragraph" w:styleId="a7">
    <w:name w:val="footer"/>
    <w:basedOn w:val="a"/>
    <w:link w:val="a8"/>
    <w:uiPriority w:val="99"/>
    <w:unhideWhenUsed/>
    <w:rsid w:val="00413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2C7"/>
  </w:style>
  <w:style w:type="paragraph" w:styleId="a9">
    <w:name w:val="Balloon Text"/>
    <w:basedOn w:val="a"/>
    <w:link w:val="aa"/>
    <w:uiPriority w:val="99"/>
    <w:semiHidden/>
    <w:unhideWhenUsed/>
    <w:rsid w:val="00223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3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/index.php?title=%D0%93%D0%B5%D0%B4%D0%B8%D0%BA%D0%B5,_%D0%A4%D1%91%D0%B4%D0%BE%D1%80_%D0%9A%D0%B0%D1%80%D0%BB%D0%BE%D0%B2%D0%B8%D1%87&amp;action=edit&amp;redlink=1" TargetMode="External"/><Relationship Id="rId117" Type="http://schemas.openxmlformats.org/officeDocument/2006/relationships/hyperlink" Target="https://ru.wikipedia.org/wiki/%D0%A5%D0%B0%D1%87%D0%B0%D1%82%D1%83%D1%80%D1%8F%D0%BD,_%D0%90%D1%80%D0%B0%D0%BC_%D0%98%D0%BB%D1%8C%D0%B8%D1%87" TargetMode="External"/><Relationship Id="rId21" Type="http://schemas.openxmlformats.org/officeDocument/2006/relationships/hyperlink" Target="https://ru.wikipedia.org/wiki/1877_%D0%B3%D0%BE%D0%B4" TargetMode="External"/><Relationship Id="rId42" Type="http://schemas.openxmlformats.org/officeDocument/2006/relationships/hyperlink" Target="https://ru.wikipedia.org/wiki/%D0%A1%D0%BA%D1%83%D0%BB%D1%8C%D0%BF%D1%82%D1%83%D1%80%D0%B0" TargetMode="External"/><Relationship Id="rId47" Type="http://schemas.openxmlformats.org/officeDocument/2006/relationships/hyperlink" Target="https://ru.wikipedia.org/wiki/%D0%A0%D0%BE%D0%BC%D0%B0%D0%BD%D1%81" TargetMode="External"/><Relationship Id="rId63" Type="http://schemas.openxmlformats.org/officeDocument/2006/relationships/hyperlink" Target="https://ru.wikipedia.org/wiki/%D0%9F%D1%80%D0%BE%D0%BA%D0%BE%D1%84%D1%8C%D0%B5%D0%B2,_%D0%A1%D0%B5%D1%80%D0%B3%D0%B5%D0%B9_%D0%A1%D0%B5%D1%80%D0%B3%D0%B5%D0%B5%D0%B2%D0%B8%D1%87" TargetMode="External"/><Relationship Id="rId68" Type="http://schemas.openxmlformats.org/officeDocument/2006/relationships/hyperlink" Target="https://ru.wikipedia.org/wiki/1840_%D0%B3%D0%BE%D0%B4" TargetMode="External"/><Relationship Id="rId84" Type="http://schemas.openxmlformats.org/officeDocument/2006/relationships/hyperlink" Target="https://ru.wikipedia.org/wiki/3_%D1%8F%D0%BD%D0%B2%D0%B0%D1%80%D1%8F" TargetMode="External"/><Relationship Id="rId89" Type="http://schemas.openxmlformats.org/officeDocument/2006/relationships/hyperlink" Target="https://ru.wikipedia.org/wiki/%D0%9C%D0%BE%D0%B3%D1%83%D1%87%D0%B0%D1%8F_%D0%BA%D1%83%D1%87%D0%BA%D0%B0" TargetMode="External"/><Relationship Id="rId112" Type="http://schemas.openxmlformats.org/officeDocument/2006/relationships/hyperlink" Target="https://ru.wikipedia.org/wiki/1_%D0%BC%D0%B0%D1%8F" TargetMode="External"/><Relationship Id="rId133" Type="http://schemas.openxmlformats.org/officeDocument/2006/relationships/hyperlink" Target="https://ru.wikipedia.org/wiki/1965" TargetMode="External"/><Relationship Id="rId138" Type="http://schemas.openxmlformats.org/officeDocument/2006/relationships/hyperlink" Target="https://ru.wikipedia.org/wiki/%D0%A5%D0%B0%D1%87%D0%B0%D1%82%D1%83%D1%80%D1%8F%D0%BD,_%D0%90%D1%80%D0%B0%D0%BC_%D0%98%D0%BB%D1%8C%D0%B8%D1%87" TargetMode="External"/><Relationship Id="rId154" Type="http://schemas.openxmlformats.org/officeDocument/2006/relationships/hyperlink" Target="https://ru.wikipedia.org/wiki/%D0%9A%D0%BE%D0%BC%D0%BF%D0%BE%D0%B7%D0%B8%D1%82%D0%BE%D1%80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s://ru.wikipedia.org/wiki/1946" TargetMode="External"/><Relationship Id="rId107" Type="http://schemas.openxmlformats.org/officeDocument/2006/relationships/hyperlink" Target="https://ru.wikipedia.org/wiki/6_%D0%B8%D1%8E%D0%BD%D1%8F" TargetMode="External"/><Relationship Id="rId11" Type="http://schemas.openxmlformats.org/officeDocument/2006/relationships/hyperlink" Target="https://ru.wikipedia.org/wiki/%D0%9E%D1%80%D0%B3%D0%B0%D0%BD_(%D0%BC%D1%83%D0%B7%D1%8B%D0%BA%D0%B0%D0%BB%D1%8C%D0%BD%D1%8B%D0%B9_%D0%B8%D0%BD%D1%81%D1%82%D1%80%D1%83%D0%BC%D0%B5%D0%BD%D1%82)" TargetMode="External"/><Relationship Id="rId32" Type="http://schemas.openxmlformats.org/officeDocument/2006/relationships/hyperlink" Target="https://ru.wikipedia.org/wiki/%D0%92%D0%B8%D0%BE%D0%BB%D0%BE%D0%BD%D1%87%D0%B5%D0%BB%D1%8C" TargetMode="External"/><Relationship Id="rId37" Type="http://schemas.openxmlformats.org/officeDocument/2006/relationships/hyperlink" Target="https://ru.wikipedia.org/wiki/%D0%90%D1%80%D0%B5%D0%BD%D1%81%D0%BA%D0%B8%D0%B9,_%D0%90%D0%BD%D1%82%D0%BE%D0%BD_%D0%A1%D1%82%D0%B5%D0%BF%D0%B0%D0%BD%D0%BE%D0%B2%D0%B8%D1%87" TargetMode="External"/><Relationship Id="rId53" Type="http://schemas.openxmlformats.org/officeDocument/2006/relationships/hyperlink" Target="https://ru.wikipedia.org/wiki/%D0%9F%D1%80%D0%BE%D1%84%D0%B5%D1%81%D1%81%D0%BE%D1%80" TargetMode="External"/><Relationship Id="rId58" Type="http://schemas.openxmlformats.org/officeDocument/2006/relationships/hyperlink" Target="https://ru.wikipedia.org/wiki/%D0%94%D0%B8%D0%B6%D1%83%D1%80,_%D0%A1%D0%B5%D1%80%D0%B3%D0%B5%D0%B9_%D0%9B%D0%B5%D0%BE%D0%BD%D0%B8%D0%B4%D0%BE%D0%B2%D0%B8%D1%87" TargetMode="External"/><Relationship Id="rId74" Type="http://schemas.openxmlformats.org/officeDocument/2006/relationships/hyperlink" Target="https://ru.wikipedia.org/wiki/%D0%9A%D0%BE%D0%BC%D0%BF%D0%BE%D0%B7%D0%B8%D1%82%D0%BE%D1%80" TargetMode="External"/><Relationship Id="rId79" Type="http://schemas.openxmlformats.org/officeDocument/2006/relationships/hyperlink" Target="https://ru.wikipedia.org/wiki/%D0%9A%D1%83%D0%B7%D0%BD%D0%B5%D1%86%D0%BE%D0%B2,_%D0%9D%D0%B8%D0%BA%D0%BE%D0%BB%D0%B0%D0%B9_%D0%94%D0%BC%D0%B8%D1%82%D1%80%D0%B8%D0%B5%D0%B2%D0%B8%D1%87_(%D1%85%D1%83%D0%B4%D0%BE%D0%B6%D0%BD%D0%B8%D0%BA)" TargetMode="External"/><Relationship Id="rId102" Type="http://schemas.openxmlformats.org/officeDocument/2006/relationships/hyperlink" Target="https://ru.wikipedia.org/wiki/%D0%9A%D0%B0%D1%80%D0%B0%D0%B8%D0%BC%D1%8B" TargetMode="External"/><Relationship Id="rId123" Type="http://schemas.openxmlformats.org/officeDocument/2006/relationships/hyperlink" Target="https://ru.wikipedia.org/wiki/1954" TargetMode="External"/><Relationship Id="rId128" Type="http://schemas.openxmlformats.org/officeDocument/2006/relationships/hyperlink" Target="https://ru.wikipedia.org/wiki/1943" TargetMode="External"/><Relationship Id="rId144" Type="http://schemas.openxmlformats.org/officeDocument/2006/relationships/hyperlink" Target="https://ru.wikipedia.org/wiki/%D0%A5%D0%B0%D1%87%D0%B0%D1%82%D1%83%D1%80%D1%8F%D0%BD,_%D0%90%D1%80%D0%B0%D0%BC_%D0%98%D0%BB%D1%8C%D0%B8%D1%87" TargetMode="External"/><Relationship Id="rId149" Type="http://schemas.openxmlformats.org/officeDocument/2006/relationships/hyperlink" Target="https://ru.wikipedia.org/wiki/%D0%A3%D0%BA%D1%80%D0%B0%D0%B8%D0%BD%D1%81%D0%BA%D0%B8%D0%B9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.jpeg"/><Relationship Id="rId95" Type="http://schemas.openxmlformats.org/officeDocument/2006/relationships/hyperlink" Target="https://ru.wikipedia.org/wiki/1867_%D0%B3%D0%BE%D0%B4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ru.wikipedia.org/wiki/%D0%9C%D0%BE%D1%81%D0%BA%D0%B2%D0%B0" TargetMode="External"/><Relationship Id="rId27" Type="http://schemas.openxmlformats.org/officeDocument/2006/relationships/hyperlink" Target="https://ru.wikipedia.org/wiki/%D0%91%D0%BE%D0%BB%D1%8C%D1%88%D0%BE%D0%B9_%D1%82%D0%B5%D0%B0%D1%82%D1%80" TargetMode="External"/><Relationship Id="rId43" Type="http://schemas.openxmlformats.org/officeDocument/2006/relationships/hyperlink" Target="https://ru.wikipedia.org/wiki/%D0%96%D0%B8%D0%B2%D0%BE%D0%BF%D0%B8%D1%81%D1%8C" TargetMode="External"/><Relationship Id="rId48" Type="http://schemas.openxmlformats.org/officeDocument/2006/relationships/hyperlink" Target="https://ru.wikipedia.org/w/index.php?title=%D0%9D%D0%B8%D0%BA%D0%BE%D0%BB%D0%B0%D0%B5%D0%B2%D1%81%D0%BA%D0%B8%D0%B9_%D1%81%D0%B8%D1%80%D0%BE%D1%82%D1%81%D0%BA%D0%B8%D0%B9_%D0%B6%D0%B5%D0%BD%D1%81%D0%BA%D0%B8%D0%B9_%D0%B8%D0%BD%D1%81%D1%82%D0%B8%D1%82%D1%83%D1%82&amp;action=edit&amp;redlink=1" TargetMode="External"/><Relationship Id="rId64" Type="http://schemas.openxmlformats.org/officeDocument/2006/relationships/hyperlink" Target="https://ru.wikipedia.org/wiki/%D0%A8%D0%BE%D1%81%D1%82%D0%B0%D0%BA%D0%BE%D0%B2%D0%B8%D1%87,_%D0%94%D0%BC%D0%B8%D1%82%D1%80%D0%B8%D0%B9_%D0%94%D0%BC%D0%B8%D1%82%D1%80%D0%B8%D0%B5%D0%B2%D0%B8%D1%87" TargetMode="External"/><Relationship Id="rId69" Type="http://schemas.openxmlformats.org/officeDocument/2006/relationships/hyperlink" Target="https://ru.wikipedia.org/wiki/%D0%92%D0%BE%D1%82%D0%BA%D0%B8%D0%BD%D1%81%D0%BA" TargetMode="External"/><Relationship Id="rId113" Type="http://schemas.openxmlformats.org/officeDocument/2006/relationships/hyperlink" Target="https://ru.wikipedia.org/wiki/1978" TargetMode="External"/><Relationship Id="rId118" Type="http://schemas.openxmlformats.org/officeDocument/2006/relationships/hyperlink" Target="https://ru.wikipedia.org/wiki/%D0%94%D0%B8%D1%80%D0%B8%D0%B6%D1%91%D1%80" TargetMode="External"/><Relationship Id="rId134" Type="http://schemas.openxmlformats.org/officeDocument/2006/relationships/hyperlink" Target="https://ru.wikipedia.org/wiki/1963" TargetMode="External"/><Relationship Id="rId139" Type="http://schemas.openxmlformats.org/officeDocument/2006/relationships/hyperlink" Target="https://ru.wikipedia.org/wiki/%D0%9C%D0%BE%D1%81%D0%BA%D0%BE%D0%B2%D1%81%D0%BA%D0%B0%D1%8F_%D0%B3%D0%BE%D1%81%D1%83%D0%B4%D0%B0%D1%80%D1%81%D1%82%D0%B2%D0%B5%D0%BD%D0%BD%D0%B0%D1%8F_%D0%BA%D0%BE%D0%BD%D1%81%D0%B5%D1%80%D0%B2%D0%B0%D1%82%D0%BE%D1%80%D0%B8%D1%8F_%D0%B8%D0%BC%D0%B5%D0%BD%D0%B8_%D0%9F._%D0%98._%D0%A7%D0%B0%D0%B9%D0%BA%D0%BE%D0%B2%D1%81%D0%BA%D0%BE%D0%B3%D0%BE" TargetMode="External"/><Relationship Id="rId80" Type="http://schemas.openxmlformats.org/officeDocument/2006/relationships/hyperlink" Target="https://ru.wikipedia.org/wiki/%D0%93%D0%BE%D1%81%D1%83%D0%B4%D0%B0%D1%80%D1%81%D1%82%D0%B2%D0%B5%D0%BD%D0%BD%D0%B0%D1%8F_%D0%A2%D1%80%D0%B5%D1%82%D1%8C%D1%8F%D0%BA%D0%BE%D0%B2%D1%81%D0%BA%D0%B0%D1%8F_%D0%B3%D0%B0%D0%BB%D0%B5%D1%80%D0%B5%D1%8F" TargetMode="External"/><Relationship Id="rId85" Type="http://schemas.openxmlformats.org/officeDocument/2006/relationships/hyperlink" Target="https://ru.wikipedia.org/wiki/1956" TargetMode="External"/><Relationship Id="rId150" Type="http://schemas.openxmlformats.org/officeDocument/2006/relationships/hyperlink" Target="https://ru.wikipedia.org/wiki/%D0%9A%D0%BE%D0%BC%D0%BF%D0%BE%D0%B7%D0%B8%D1%82%D0%BE%D1%80" TargetMode="External"/><Relationship Id="rId155" Type="http://schemas.openxmlformats.org/officeDocument/2006/relationships/hyperlink" Target="https://ru.wikipedia.org/wiki/%D0%9F%D0%B8%D0%B0%D0%BD%D0%B8%D1%81%D1%82" TargetMode="External"/><Relationship Id="rId12" Type="http://schemas.openxmlformats.org/officeDocument/2006/relationships/hyperlink" Target="https://ru.wikipedia.org/wiki/%D0%9F%D0%B8%D0%B0%D0%BD%D0%B8%D1%81%D1%82" TargetMode="External"/><Relationship Id="rId17" Type="http://schemas.openxmlformats.org/officeDocument/2006/relationships/image" Target="media/image1.jpeg"/><Relationship Id="rId33" Type="http://schemas.openxmlformats.org/officeDocument/2006/relationships/hyperlink" Target="https://ru.wikipedia.org/wiki/%D0%93%D0%B5%D0%B4%D0%B8%D0%BA%D0%B5,_%D0%90%D0%BB%D0%B5%D0%BA%D1%81%D0%B0%D0%BD%D0%B4%D1%80_%D0%A4%D1%91%D0%B4%D0%BE%D1%80%D0%BE%D0%B2%D0%B8%D1%87" TargetMode="External"/><Relationship Id="rId38" Type="http://schemas.openxmlformats.org/officeDocument/2006/relationships/hyperlink" Target="https://ru.wikipedia.org/wiki/%D0%9B%D0%B0%D0%B4%D1%83%D1%85%D0%B8%D0%BD,_%D0%9D%D0%B8%D0%BA%D0%BE%D0%BB%D0%B0%D0%B9_%D0%9C%D0%B8%D1%85%D0%B0%D0%B9%D0%BB%D0%BE%D0%B2%D0%B8%D1%87" TargetMode="External"/><Relationship Id="rId59" Type="http://schemas.openxmlformats.org/officeDocument/2006/relationships/hyperlink" Target="https://ru.wikipedia.org/wiki/%D0%93%D1%80%D0%BE%D0%B4%D0%B1%D0%B5%D1%80%D0%B3,_%D0%93%D0%B0%D1%80%D1%80%D0%B8_%D0%AF%D0%BA%D0%BE%D0%B2%D0%BB%D0%B5%D0%B2%D0%B8%D1%87" TargetMode="External"/><Relationship Id="rId103" Type="http://schemas.openxmlformats.org/officeDocument/2006/relationships/hyperlink" Target="https://ru.wikipedia.org/w/index.php?title=%D0%91%D0%B8%D1%80%D1%8E%D0%BB%D1%8C%D0%BA%D0%B8_(%D0%9C%D0%B0%D0%B9%D0%BA%D0%B0%D0%BF%D0%B0%D1%80)&amp;action=edit&amp;redlink=1" TargetMode="External"/><Relationship Id="rId108" Type="http://schemas.openxmlformats.org/officeDocument/2006/relationships/hyperlink" Target="https://ru.wikipedia.org/wiki/1903_%D0%B3%D0%BE%D0%B4" TargetMode="External"/><Relationship Id="rId124" Type="http://schemas.openxmlformats.org/officeDocument/2006/relationships/hyperlink" Target="https://ru.wikipedia.org/wiki/%D0%9B%D0%B5%D0%BD%D0%B8%D0%BD%D1%81%D0%BA%D0%B0%D1%8F_%D0%BF%D1%80%D0%B5%D0%BC%D0%B8%D1%8F" TargetMode="External"/><Relationship Id="rId129" Type="http://schemas.openxmlformats.org/officeDocument/2006/relationships/hyperlink" Target="https://ru.wikipedia.org/wiki/1946" TargetMode="External"/><Relationship Id="rId20" Type="http://schemas.openxmlformats.org/officeDocument/2006/relationships/hyperlink" Target="https://ru.wikipedia.org/wiki/4_%D0%BC%D0%B0%D1%80%D1%82%D0%B0" TargetMode="External"/><Relationship Id="rId41" Type="http://schemas.openxmlformats.org/officeDocument/2006/relationships/hyperlink" Target="https://ru.wikipedia.org/wiki/%D0%AD%D1%81%D1%82%D0%B5%D1%82%D0%B8%D0%BA%D0%B0" TargetMode="External"/><Relationship Id="rId54" Type="http://schemas.openxmlformats.org/officeDocument/2006/relationships/hyperlink" Target="https://ru.wikipedia.org/wiki/%D0%91%D0%BE%D0%BB%D1%8C%D1%88%D0%BE%D0%B9_%D0%B7%D0%B0%D0%BB_%D0%9C%D0%BE%D1%81%D0%BA%D0%BE%D0%B2%D1%81%D0%BA%D0%BE%D0%B9_%D0%BA%D0%BE%D0%BD%D1%81%D0%B5%D1%80%D0%B2%D0%B0%D1%82%D0%BE%D1%80%D0%B8%D0%B8" TargetMode="External"/><Relationship Id="rId62" Type="http://schemas.openxmlformats.org/officeDocument/2006/relationships/hyperlink" Target="https://ru.wikipedia.org/wiki/%D0%91%D0%B0%D1%85,_%D0%98%D0%BE%D0%B3%D0%B0%D0%BD%D0%BD_%D0%A1%D0%B5%D0%B1%D0%B0%D1%81%D1%82%D1%8C%D1%8F%D0%BD" TargetMode="External"/><Relationship Id="rId70" Type="http://schemas.openxmlformats.org/officeDocument/2006/relationships/hyperlink" Target="https://ru.wikipedia.org/wiki/%D0%92%D1%8F%D1%82%D1%81%D0%BA%D0%B0%D1%8F_%D0%B3%D1%83%D0%B1%D0%B5%D1%80%D0%BD%D0%B8%D1%8F" TargetMode="External"/><Relationship Id="rId75" Type="http://schemas.openxmlformats.org/officeDocument/2006/relationships/hyperlink" Target="https://ru.wikipedia.org/wiki/%D0%9F%D0%B5%D0%B4%D0%B0%D0%B3%D0%BE%D0%B3" TargetMode="External"/><Relationship Id="rId83" Type="http://schemas.openxmlformats.org/officeDocument/2006/relationships/hyperlink" Target="https://ru.wikipedia.org/wiki/%D0%9A%D0%B0%D0%BB%D1%83%D0%B3%D0%B0" TargetMode="External"/><Relationship Id="rId88" Type="http://schemas.openxmlformats.org/officeDocument/2006/relationships/hyperlink" Target="https://ru.wikipedia.org/wiki/%D0%A0%D0%B8%D0%BC%D1%81%D0%BA%D0%B8%D0%B9-%D0%9A%D0%BE%D1%80%D1%81%D0%B0%D0%BA%D0%BE%D0%B2,_%D0%9D%D0%B8%D0%BA%D0%BE%D0%BB%D0%B0%D0%B9_%D0%90%D0%BD%D0%B4%D1%80%D0%B5%D0%B5%D0%B2%D0%B8%D1%87" TargetMode="External"/><Relationship Id="rId91" Type="http://schemas.openxmlformats.org/officeDocument/2006/relationships/image" Target="https://upload.wikimedia.org/wikipedia/ru/f/f7/SamuelMaykapar.jpg" TargetMode="External"/><Relationship Id="rId96" Type="http://schemas.openxmlformats.org/officeDocument/2006/relationships/hyperlink" Target="https://ru.wikipedia.org/wiki/%D0%A5%D0%B5%D1%80%D1%81%D0%BE%D0%BD" TargetMode="External"/><Relationship Id="rId111" Type="http://schemas.openxmlformats.org/officeDocument/2006/relationships/hyperlink" Target="https://ru.wikipedia.org/wiki/%D0%A5%D0%B0%D1%87%D0%B0%D1%82%D1%83%D1%80%D1%8F%D0%BD,_%D0%90%D1%80%D0%B0%D0%BC_%D0%98%D0%BB%D1%8C%D0%B8%D1%87" TargetMode="External"/><Relationship Id="rId132" Type="http://schemas.openxmlformats.org/officeDocument/2006/relationships/hyperlink" Target="https://ru.wikipedia.org/wiki/1971" TargetMode="External"/><Relationship Id="rId140" Type="http://schemas.openxmlformats.org/officeDocument/2006/relationships/hyperlink" Target="https://ru.wikipedia.org/wiki/%D0%94%D0%BE%D0%BA%D1%82%D0%BE%D1%80_%D0%B8%D1%81%D0%BA%D1%83%D1%81%D1%81%D1%82%D0%B2%D0%BE%D0%B2%D0%B5%D0%B4%D0%B5%D0%BD%D0%B8%D1%8F" TargetMode="External"/><Relationship Id="rId145" Type="http://schemas.openxmlformats.org/officeDocument/2006/relationships/hyperlink" Target="https://ru.wikipedia.org/wiki/%D0%A5%D0%B0%D1%87%D0%B0%D1%82%D1%83%D1%80%D1%8F%D0%BD,_%D0%90%D1%80%D0%B0%D0%BC_%D0%98%D0%BB%D1%8C%D0%B8%D1%87" TargetMode="External"/><Relationship Id="rId153" Type="http://schemas.openxmlformats.org/officeDocument/2006/relationships/hyperlink" Target="https://ru.wikipedia.org/wiki/199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D%D0%B0%D1%80%D0%BE%D0%B4%D0%BD%D1%8B%D0%B9_%D0%B0%D1%80%D1%82%D0%B8%D1%81%D1%82_%D0%A0%D0%A1%D0%A4%D0%A1%D0%A0" TargetMode="External"/><Relationship Id="rId23" Type="http://schemas.openxmlformats.org/officeDocument/2006/relationships/hyperlink" Target="https://ru.wikipedia.org/wiki/%D0%A1%D0%B0%D0%BD%D0%BA%D1%82-%D0%9F%D0%B5%D1%82%D0%B5%D1%80%D0%B1%D1%83%D1%80%D0%B3" TargetMode="External"/><Relationship Id="rId28" Type="http://schemas.openxmlformats.org/officeDocument/2006/relationships/hyperlink" Target="https://ru.wikipedia.org/wiki/%D0%9C%D0%BE%D1%81%D0%BA%D0%BE%D0%B2%D1%81%D0%BA%D0%B0%D1%8F_%D0%BA%D0%BE%D0%BD%D1%81%D0%B5%D1%80%D0%B2%D0%B0%D1%82%D0%BE%D1%80%D0%B8%D1%8F" TargetMode="External"/><Relationship Id="rId36" Type="http://schemas.openxmlformats.org/officeDocument/2006/relationships/hyperlink" Target="https://ru.wikipedia.org/wiki/%D0%A1%D0%B0%D1%84%D0%BE%D0%BD%D0%BE%D0%B2,_%D0%92%D0%B0%D1%81%D0%B8%D0%BB%D0%B8%D0%B9_%D0%98%D0%BB%D1%8C%D0%B8%D1%87" TargetMode="External"/><Relationship Id="rId49" Type="http://schemas.openxmlformats.org/officeDocument/2006/relationships/hyperlink" Target="https://ru.wikipedia.org/wiki/%D0%95%D0%BB%D0%B8%D0%B7%D0%B0%D0%B2%D0%B5%D1%82%D0%B8%D0%BD%D1%81%D0%BA%D0%B8%D0%B9_%D0%B8%D0%BD%D1%81%D1%82%D0%B8%D1%82%D1%83%D1%82_(%D0%9C%D0%BE%D1%81%D0%BA%D0%B2%D0%B0)" TargetMode="External"/><Relationship Id="rId57" Type="http://schemas.openxmlformats.org/officeDocument/2006/relationships/hyperlink" Target="https://ru.wikipedia.org/wiki/%D0%A0%D0%BE%D0%B9%D0%B7%D0%BC%D0%B0%D0%BD,_%D0%9B%D0%B5%D0%BE%D0%BD%D0%B8%D0%B4_%D0%98%D1%81%D0%B0%D0%B0%D0%BA%D0%BE%D0%B2%D0%B8%D1%87" TargetMode="External"/><Relationship Id="rId106" Type="http://schemas.openxmlformats.org/officeDocument/2006/relationships/image" Target="media/image4.png"/><Relationship Id="rId114" Type="http://schemas.openxmlformats.org/officeDocument/2006/relationships/hyperlink" Target="https://ru.wikipedia.org/wiki/%D0%9C%D0%BE%D1%81%D0%BA%D0%B2%D0%B0" TargetMode="External"/><Relationship Id="rId119" Type="http://schemas.openxmlformats.org/officeDocument/2006/relationships/hyperlink" Target="https://ru.wikipedia.org/wiki/%D0%9F%D0%B5%D0%B4%D0%B0%D0%B3%D0%BE%D0%B3" TargetMode="External"/><Relationship Id="rId127" Type="http://schemas.openxmlformats.org/officeDocument/2006/relationships/hyperlink" Target="https://ru.wikipedia.org/wiki/1941" TargetMode="External"/><Relationship Id="rId10" Type="http://schemas.openxmlformats.org/officeDocument/2006/relationships/hyperlink" Target="https://ru.wikipedia.org/wiki/%D0%9A%D0%BE%D0%BC%D0%BF%D0%BE%D0%B7%D0%B8%D1%82%D0%BE%D1%80" TargetMode="External"/><Relationship Id="rId31" Type="http://schemas.openxmlformats.org/officeDocument/2006/relationships/hyperlink" Target="https://ru.wikipedia.org/wiki/%D0%A4%D0%BE%D1%80%D1%82%D0%B5%D0%BF%D0%B8%D0%B0%D0%BD%D0%BE" TargetMode="External"/><Relationship Id="rId44" Type="http://schemas.openxmlformats.org/officeDocument/2006/relationships/hyperlink" Target="https://ru.wikipedia.org/wiki/%D0%93%D0%B5%D0%B4%D0%B8%D0%BA%D0%B5,_%D0%90%D0%BB%D0%B5%D0%BA%D1%81%D0%B0%D0%BD%D0%B4%D1%80_%D0%A4%D1%91%D0%B4%D0%BE%D1%80%D0%BE%D0%B2%D0%B8%D1%87" TargetMode="External"/><Relationship Id="rId52" Type="http://schemas.openxmlformats.org/officeDocument/2006/relationships/hyperlink" Target="https://ru.wikipedia.org/wiki/1909_%D0%B3%D0%BE%D0%B4" TargetMode="External"/><Relationship Id="rId60" Type="http://schemas.openxmlformats.org/officeDocument/2006/relationships/hyperlink" Target="https://ru.wikipedia.org/wiki/%D0%92%D0%B5%D0%B9%D1%81,_%D0%98%D0%B3%D0%BE%D1%80%D1%8C_%D0%94%D0%BC%D0%B8%D1%82%D1%80%D0%B8%D0%B5%D0%B2%D0%B8%D1%87" TargetMode="External"/><Relationship Id="rId65" Type="http://schemas.openxmlformats.org/officeDocument/2006/relationships/hyperlink" Target="https://ru.wikipedia.org/wiki/%D0%93%D0%BE%D0%BB%D1%8C%D0%B4%D0%B5%D0%BD%D0%B2%D0%B5%D0%B9%D0%B7%D0%B5%D1%80,_%D0%90%D0%BB%D0%B5%D0%BA%D1%81%D0%B0%D0%BD%D0%B4%D1%80_%D0%91%D0%BE%D1%80%D0%B8%D1%81%D0%BE%D0%B2%D0%B8%D1%87" TargetMode="External"/><Relationship Id="rId73" Type="http://schemas.openxmlformats.org/officeDocument/2006/relationships/hyperlink" Target="https://ru.wikipedia.org/wiki/%D0%A1%D0%B0%D0%BD%D0%BA%D1%82-%D0%9F%D0%B5%D1%82%D0%B5%D1%80%D0%B1%D1%83%D1%80%D0%B3" TargetMode="External"/><Relationship Id="rId78" Type="http://schemas.openxmlformats.org/officeDocument/2006/relationships/image" Target="media/image2.jpeg"/><Relationship Id="rId81" Type="http://schemas.openxmlformats.org/officeDocument/2006/relationships/hyperlink" Target="https://ru.wikipedia.org/wiki/25_%D0%BE%D0%BA%D1%82%D1%8F%D0%B1%D1%80%D1%8F" TargetMode="External"/><Relationship Id="rId86" Type="http://schemas.openxmlformats.org/officeDocument/2006/relationships/hyperlink" Target="https://ru.wikipedia.org/wiki/%D0%9D%D1%8C%D1%8E-%D0%99%D0%BE%D1%80%D0%BA" TargetMode="External"/><Relationship Id="rId94" Type="http://schemas.openxmlformats.org/officeDocument/2006/relationships/hyperlink" Target="https://ru.wikipedia.org/wiki/18_%D0%B4%D0%B5%D0%BA%D0%B0%D0%B1%D1%80%D1%8F" TargetMode="External"/><Relationship Id="rId99" Type="http://schemas.openxmlformats.org/officeDocument/2006/relationships/hyperlink" Target="https://ru.wikipedia.org/wiki/%D0%9A%D0%BE%D0%BC%D0%BF%D0%BE%D0%B7%D0%B8%D1%82%D0%BE%D1%80" TargetMode="External"/><Relationship Id="rId101" Type="http://schemas.openxmlformats.org/officeDocument/2006/relationships/hyperlink" Target="https://ru.wikipedia.org/wiki/%D0%9C%D0%B0%D0%B9%D0%BA%D0%B0%D0%BF%D0%B0%D1%80,_%D0%90%D0%BB%D0%B5%D0%BA%D1%81%D0%B0%D0%BD%D0%B4%D1%80_%D0%95%D0%B2%D0%B3%D0%B5%D0%BD%D1%8C%D0%B5%D0%B2%D0%B8%D1%87" TargetMode="External"/><Relationship Id="rId122" Type="http://schemas.openxmlformats.org/officeDocument/2006/relationships/hyperlink" Target="https://ru.wikipedia.org/wiki/%D0%9D%D0%B0%D1%80%D0%BE%D0%B4%D0%BD%D1%8B%D0%B9_%D0%B0%D1%80%D1%82%D0%B8%D1%81%D1%82_%D0%A1%D0%A1%D0%A1%D0%A0" TargetMode="External"/><Relationship Id="rId130" Type="http://schemas.openxmlformats.org/officeDocument/2006/relationships/hyperlink" Target="https://ru.wikipedia.org/wiki/1950" TargetMode="External"/><Relationship Id="rId135" Type="http://schemas.openxmlformats.org/officeDocument/2006/relationships/hyperlink" Target="https://ru.wikipedia.org/wiki/%D0%A1%D0%BE%D1%8E%D0%B7_%D0%BA%D0%BE%D0%BC%D0%BF%D0%BE%D0%B7%D0%B8%D1%82%D0%BE%D1%80%D0%BE%D0%B2_%D0%A1%D0%A1%D0%A1%D0%A0" TargetMode="External"/><Relationship Id="rId143" Type="http://schemas.openxmlformats.org/officeDocument/2006/relationships/hyperlink" Target="https://ru.wikipedia.org/wiki/XX_%D0%B2%D0%B5%D0%BA" TargetMode="External"/><Relationship Id="rId148" Type="http://schemas.openxmlformats.org/officeDocument/2006/relationships/hyperlink" Target="https://ru.wikipedia.org/wiki/1944" TargetMode="External"/><Relationship Id="rId151" Type="http://schemas.openxmlformats.org/officeDocument/2006/relationships/hyperlink" Target="https://ru.wikipedia.org/wiki/%D0%9B%D0%B0%D1%82%D1%8B%D1%88%D1%81%D0%BA%D0%B8%D0%B9_%D1%8F%D0%B7%D1%8B%D0%BA" TargetMode="External"/><Relationship Id="rId156" Type="http://schemas.openxmlformats.org/officeDocument/2006/relationships/hyperlink" Target="https://ru.wikipedia.org/wiki/%D0%9F%D0%B5%D0%B4%D0%B0%D0%B3%D0%BE%D0%B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957_%D0%B3%D0%BE%D0%B4" TargetMode="External"/><Relationship Id="rId13" Type="http://schemas.openxmlformats.org/officeDocument/2006/relationships/hyperlink" Target="https://ru.wikipedia.org/wiki/%D0%9F%D0%B5%D0%B4%D0%B0%D0%B3%D0%BE%D0%B3" TargetMode="External"/><Relationship Id="rId18" Type="http://schemas.openxmlformats.org/officeDocument/2006/relationships/hyperlink" Target="https://ru.wikipedia.org/wiki/%D0%9F%D0%BE%D0%BB%D0%B8%D1%84%D0%BE%D0%BD%D0%B8%D1%8F" TargetMode="External"/><Relationship Id="rId39" Type="http://schemas.openxmlformats.org/officeDocument/2006/relationships/hyperlink" Target="https://ru.wikipedia.org/wiki/%D0%9A%D0%BE%D0%BD%D1%8E%D1%81,_%D0%93%D0%B5%D0%BE%D1%80%D0%B3%D0%B8%D0%B9_%D0%AD%D0%B4%D1%83%D0%B0%D1%80%D0%B4%D0%BE%D0%B2%D0%B8%D1%87" TargetMode="External"/><Relationship Id="rId109" Type="http://schemas.openxmlformats.org/officeDocument/2006/relationships/hyperlink" Target="https://ru.wikipedia.org/wiki/%D0%A2%D0%B8%D1%84%D0%BB%D0%B8%D1%81" TargetMode="External"/><Relationship Id="rId34" Type="http://schemas.openxmlformats.org/officeDocument/2006/relationships/hyperlink" Target="https://ru.wikipedia.org/w/index.php?title=%D0%93%D0%B0%D0%BB%D0%BB%D0%B8,_%D0%90%D0%BD%D0%B0%D1%82%D0%BE%D0%BB%D0%B8%D0%B9_%D0%98%D0%B2%D0%B0%D0%BD%D0%BE%D0%B2%D0%B8%D1%87&amp;action=edit&amp;redlink=1" TargetMode="External"/><Relationship Id="rId50" Type="http://schemas.openxmlformats.org/officeDocument/2006/relationships/hyperlink" Target="https://ru.wikipedia.org/wiki/%D0%91%D0%B0%D1%83%D0%BC%D0%B0%D0%BD%D1%81%D0%BA%D0%B0%D1%8F_%D1%83%D0%BB%D0%B8%D1%86%D0%B0" TargetMode="External"/><Relationship Id="rId55" Type="http://schemas.openxmlformats.org/officeDocument/2006/relationships/hyperlink" Target="https://ru.wikipedia.org/w/index.php?title=%D0%92%D1%8B%D0%B3%D0%BE%D0%B4%D1%81%D0%BA%D0%B8%D0%B9,_%D0%9D%D0%B8%D0%BA%D0%BE%D0%BB%D0%B0%D0%B9_%D0%AF%D0%BA%D0%BE%D0%B2%D0%BB%D0%B5%D0%B2%D0%B8%D1%87&amp;action=edit&amp;redlink=1" TargetMode="External"/><Relationship Id="rId76" Type="http://schemas.openxmlformats.org/officeDocument/2006/relationships/hyperlink" Target="https://ru.wikipedia.org/wiki/%D0%94%D0%B8%D1%80%D0%B8%D0%B6%D1%91%D1%80" TargetMode="External"/><Relationship Id="rId97" Type="http://schemas.openxmlformats.org/officeDocument/2006/relationships/hyperlink" Target="https://ru.wikipedia.org/wiki/8_%D0%BC%D0%B0%D1%8F" TargetMode="External"/><Relationship Id="rId104" Type="http://schemas.openxmlformats.org/officeDocument/2006/relationships/hyperlink" Target="https://ru.wikipedia.org/wiki/%D0%9C%D1%83%D0%B7%D1%8B%D0%BA%D0%B0%D0%BB%D1%8C%D0%BD%D1%8B%D0%B9_%D1%81%D0%BB%D1%83%D1%85" TargetMode="External"/><Relationship Id="rId120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25" Type="http://schemas.openxmlformats.org/officeDocument/2006/relationships/hyperlink" Target="https://ru.wikipedia.org/wiki/1959" TargetMode="External"/><Relationship Id="rId141" Type="http://schemas.openxmlformats.org/officeDocument/2006/relationships/hyperlink" Target="https://ru.wikipedia.org/wiki/%D0%92%D0%9A%D0%9F(%D0%B1)" TargetMode="External"/><Relationship Id="rId146" Type="http://schemas.openxmlformats.org/officeDocument/2006/relationships/hyperlink" Target="https://ru.wikipedia.org/wiki/%D0%A5%D0%B0%D1%87%D0%B0%D1%82%D1%83%D1%80%D1%8F%D0%BD,_%D0%90%D1%80%D0%B0%D0%BC_%D0%98%D0%BB%D1%8C%D0%B8%D1%8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6_%D0%BD%D0%BE%D1%8F%D0%B1%D1%80%D1%8F" TargetMode="External"/><Relationship Id="rId92" Type="http://schemas.openxmlformats.org/officeDocument/2006/relationships/hyperlink" Target="https://ru.wikipedia.org/wiki/1938_%D0%B3%D0%BE%D0%B4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C%D0%B5%D1%82%D0%BD%D0%B5%D1%80,_%D0%9D%D0%B8%D0%BA%D0%BE%D0%BB%D0%B0%D0%B9_%D0%9A%D0%B0%D1%80%D0%BB%D0%BE%D0%B2%D0%B8%D1%87" TargetMode="External"/><Relationship Id="rId24" Type="http://schemas.openxmlformats.org/officeDocument/2006/relationships/hyperlink" Target="https://ru.wikipedia.org/wiki/%D0%A5%D1%80%D0%B0%D0%BC_%D0%A1%D0%B2%D1%8F%D1%82%D0%BE%D0%B3%D0%BE_%D0%9B%D1%8E%D0%B4%D0%BE%D0%B2%D0%B8%D0%BA%D0%B0_%D0%A4%D1%80%D0%B0%D0%BD%D1%86%D1%83%D0%B7%D1%81%D0%BA%D0%BE%D0%B3%D0%BE_(%D0%9C%D0%BE%D1%81%D0%BA%D0%B2%D0%B0)" TargetMode="External"/><Relationship Id="rId40" Type="http://schemas.openxmlformats.org/officeDocument/2006/relationships/hyperlink" Target="https://ru.wikipedia.org/wiki/%D0%93%D0%B5%D0%B4%D0%B8%D0%BA%D0%B5,_%D0%90%D0%BB%D0%B5%D0%BA%D1%81%D0%B0%D0%BD%D0%B4%D1%80_%D0%A4%D1%91%D0%B4%D0%BE%D1%80%D0%BE%D0%B2%D0%B8%D1%87" TargetMode="External"/><Relationship Id="rId45" Type="http://schemas.openxmlformats.org/officeDocument/2006/relationships/hyperlink" Target="https://ru.wikipedia.org/wiki/%D0%9C%D0%BE%D1%81%D0%BA%D0%BE%D0%B2%D1%81%D0%BA%D0%B0%D1%8F_%D0%BA%D0%BE%D0%BD%D1%81%D0%B5%D1%80%D0%B2%D0%B0%D1%82%D0%BE%D1%80%D0%B8%D1%8F" TargetMode="External"/><Relationship Id="rId66" Type="http://schemas.openxmlformats.org/officeDocument/2006/relationships/hyperlink" Target="https://ru.wikipedia.org/wiki/%D0%A0%D1%8B%D0%B1%D0%B0%D0%BB%D0%BA%D0%B0" TargetMode="External"/><Relationship Id="rId87" Type="http://schemas.openxmlformats.org/officeDocument/2006/relationships/hyperlink" Target="https://ru.wikipedia.org/wiki/%D0%9A%D0%BE%D0%BC%D0%BF%D0%BE%D0%B7%D0%B8%D1%82%D0%BE%D1%80" TargetMode="External"/><Relationship Id="rId110" Type="http://schemas.openxmlformats.org/officeDocument/2006/relationships/hyperlink" Target="https://ru.wikipedia.org/wiki/%D0%A0%D0%BE%D1%81%D1%81%D0%B8%D0%B9%D1%81%D0%BA%D0%B0%D1%8F_%D0%98%D0%BC%D0%BF%D0%B5%D1%80%D0%B8%D1%8F" TargetMode="External"/><Relationship Id="rId115" Type="http://schemas.openxmlformats.org/officeDocument/2006/relationships/hyperlink" Target="https://ru.wikipedia.org/wiki/%D0%A1%D0%A1%D0%A1%D0%A0" TargetMode="External"/><Relationship Id="rId131" Type="http://schemas.openxmlformats.org/officeDocument/2006/relationships/hyperlink" Target="https://ru.wikipedia.org/wiki/%D0%93%D0%BE%D1%81%D1%83%D0%B4%D0%B0%D1%80%D1%81%D1%82%D0%B2%D0%B5%D0%BD%D0%BD%D0%B0%D1%8F_%D0%BF%D1%80%D0%B5%D0%BC%D0%B8%D1%8F_%D0%A1%D0%A1%D0%A1%D0%A0" TargetMode="External"/><Relationship Id="rId136" Type="http://schemas.openxmlformats.org/officeDocument/2006/relationships/hyperlink" Target="https://ru.wikipedia.org/wiki/1957" TargetMode="External"/><Relationship Id="rId157" Type="http://schemas.openxmlformats.org/officeDocument/2006/relationships/hyperlink" Target="https://ru.wikipedia.org/wiki/%D0%9D%D0%B0%D1%80%D0%BE%D0%B4%D0%BD%D1%8B%D0%B9_%D0%B0%D1%80%D1%82%D0%B8%D1%81%D1%82_%D0%A1%D0%A1%D0%A1%D0%A0" TargetMode="External"/><Relationship Id="rId61" Type="http://schemas.openxmlformats.org/officeDocument/2006/relationships/hyperlink" Target="https://ru.wikipedia.org/wiki/%D0%91%D0%B0%D1%85,_%D0%98%D0%BE%D0%B3%D0%B0%D0%BD%D0%BD_%D0%A1%D0%B5%D0%B1%D0%B0%D1%81%D1%82%D1%8C%D1%8F%D0%BD" TargetMode="External"/><Relationship Id="rId82" Type="http://schemas.openxmlformats.org/officeDocument/2006/relationships/hyperlink" Target="https://ru.wikipedia.org/wiki/1864_%D0%B3%D0%BE%D0%B4" TargetMode="External"/><Relationship Id="rId152" Type="http://schemas.openxmlformats.org/officeDocument/2006/relationships/hyperlink" Target="https://ru.wikipedia.org/wiki/1905" TargetMode="External"/><Relationship Id="rId19" Type="http://schemas.openxmlformats.org/officeDocument/2006/relationships/hyperlink" Target="https://ru.wikipedia.org/wiki/%D0%94%D1%83%D1%85%D0%BE%D0%B2%D1%8B%D0%B5_%D0%BC%D1%83%D0%B7%D1%8B%D0%BA%D0%B0%D0%BB%D1%8C%D0%BD%D1%8B%D0%B5_%D0%B8%D0%BD%D1%81%D1%82%D1%80%D1%83%D0%BC%D0%B5%D0%BD%D1%82%D1%8B" TargetMode="External"/><Relationship Id="rId14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30" Type="http://schemas.openxmlformats.org/officeDocument/2006/relationships/hyperlink" Target="https://ru.wikipedia.org/wiki/%D0%9E%D1%80%D0%B3%D0%B0%D0%BD_(%D0%BC%D1%83%D0%B7%D1%8B%D0%BA%D0%B0%D0%BB%D1%8C%D0%BD%D1%8B%D0%B9_%D0%B8%D0%BD%D1%81%D1%82%D1%80%D1%83%D0%BC%D0%B5%D0%BD%D1%82)" TargetMode="External"/><Relationship Id="rId35" Type="http://schemas.openxmlformats.org/officeDocument/2006/relationships/hyperlink" Target="https://ru.wikipedia.org/wiki/%D0%9F%D0%B0%D0%B1%D1%81%D1%82,_%D0%9F%D0%B0%D0%B2%D0%B5%D0%BB_%D0%90%D0%B2%D0%B3%D1%83%D1%81%D1%82%D0%BE%D0%B2%D0%B8%D1%87" TargetMode="External"/><Relationship Id="rId56" Type="http://schemas.openxmlformats.org/officeDocument/2006/relationships/hyperlink" Target="https://ru.wikipedia.org/wiki/%D0%A1%D1%82%D0%B0%D1%80%D0%BE%D0%BA%D0%B0%D0%B4%D0%BE%D0%BC%D1%81%D0%BA%D0%B8%D0%B9,_%D0%9C%D0%B8%D1%85%D0%B0%D0%B8%D0%BB_%D0%9B%D0%B5%D0%BE%D0%BD%D0%B8%D0%B4%D0%BE%D0%B2%D0%B8%D1%87" TargetMode="External"/><Relationship Id="rId77" Type="http://schemas.openxmlformats.org/officeDocument/2006/relationships/hyperlink" Target="https://commons.wikimedia.org/wiki/File:Portr%C3%A4t_des_Komponisten_Pjotr_I._Tschaikowski_(1840-1893)_cropped.jpg?uselang=ru" TargetMode="External"/><Relationship Id="rId100" Type="http://schemas.openxmlformats.org/officeDocument/2006/relationships/hyperlink" Target="https://ru.wikipedia.org/wiki/%D0%A1%D0%B0%D0%BD%D0%BA%D1%82-%D0%9F%D0%B5%D1%82%D0%B5%D1%80%D0%B1%D1%83%D1%80%D0%B3%D1%81%D0%BA%D0%B0%D1%8F_%D0%B3%D0%BE%D1%81%D1%83%D0%B4%D0%B0%D1%80%D1%81%D1%82%D0%B2%D0%B5%D0%BD%D0%BD%D0%B0%D1%8F_%D0%BA%D0%BE%D0%BD%D1%81%D0%B5%D1%80%D0%B2%D0%B0%D1%82%D0%BE%D1%80%D0%B8%D1%8F_%D0%B8%D0%BC%D0%B5%D0%BD%D0%B8_%D0%9D._%D0%90._%D0%A0%D0%B8%D0%BC%D1%81%D0%BA%D0%BE%D0%B3%D0%BE-%D0%9A%D0%BE%D1%80%D1%81%D0%B0%D0%BA%D0%BE%D0%B2%D0%B0" TargetMode="External"/><Relationship Id="rId105" Type="http://schemas.openxmlformats.org/officeDocument/2006/relationships/hyperlink" Target="https://commons.wikimedia.org/wiki/File:Aram_Khachaturian_1971.png?uselang=ru" TargetMode="External"/><Relationship Id="rId126" Type="http://schemas.openxmlformats.org/officeDocument/2006/relationships/hyperlink" Target="https://ru.wikipedia.org/wiki/%D0%A1%D1%82%D0%B0%D0%BB%D0%B8%D0%BD%D1%81%D0%BA%D0%B0%D1%8F_%D0%BF%D1%80%D0%B5%D0%BC%D0%B8%D1%8F" TargetMode="External"/><Relationship Id="rId147" Type="http://schemas.openxmlformats.org/officeDocument/2006/relationships/hyperlink" Target="https://ru.wikipedia.org/wiki/%D0%93%D0%B8%D0%BC%D0%BD_%D0%90%D1%80%D0%BC%D1%8F%D0%BD%D1%81%D0%BA%D0%BE%D0%B9_%D0%A1%D0%A1%D0%A0" TargetMode="External"/><Relationship Id="rId8" Type="http://schemas.openxmlformats.org/officeDocument/2006/relationships/hyperlink" Target="https://ru.wikipedia.org/wiki/1877_%D0%B3%D0%BE%D0%B4" TargetMode="External"/><Relationship Id="rId51" Type="http://schemas.openxmlformats.org/officeDocument/2006/relationships/hyperlink" Target="https://ru.wikipedia.org/wiki/%D0%9E%D1%80%D0%B3%D0%B0%D0%BD_(%D0%BC%D1%83%D0%B7%D1%8B%D0%BA%D0%B0%D0%BB%D1%8C%D0%BD%D1%8B%D0%B9_%D0%B8%D0%BD%D1%81%D1%82%D1%80%D1%83%D0%BC%D0%B5%D0%BD%D1%82)" TargetMode="External"/><Relationship Id="rId72" Type="http://schemas.openxmlformats.org/officeDocument/2006/relationships/hyperlink" Target="https://ru.wikipedia.org/wiki/1893_%D0%B3%D0%BE%D0%B4" TargetMode="External"/><Relationship Id="rId93" Type="http://schemas.openxmlformats.org/officeDocument/2006/relationships/hyperlink" Target="https://ru.wikipedia.org/wiki/%D0%9B%D0%B5%D0%BD%D0%B8%D0%BD%D0%B3%D1%80%D0%B0%D0%B4" TargetMode="External"/><Relationship Id="rId98" Type="http://schemas.openxmlformats.org/officeDocument/2006/relationships/hyperlink" Target="https://ru.wikipedia.org/wiki/%D0%9F%D0%B8%D0%B0%D0%BD%D0%B8%D1%81%D1%82" TargetMode="External"/><Relationship Id="rId121" Type="http://schemas.openxmlformats.org/officeDocument/2006/relationships/hyperlink" Target="https://ru.wikipedia.org/wiki/1973" TargetMode="External"/><Relationship Id="rId142" Type="http://schemas.openxmlformats.org/officeDocument/2006/relationships/hyperlink" Target="https://ru.wikipedia.org/wiki/1943_%D0%B3%D0%BE%D0%B4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ru.wikipedia.org/wiki/%D0%93%D0%B5%D0%B4%D0%B8%D0%BA%D0%B5,_%D0%90%D0%BB%D0%B5%D0%BA%D1%81%D0%B0%D0%BD%D0%B4%D1%80_%D0%A4%D1%91%D0%B4%D0%BE%D1%80%D0%BE%D0%B2%D0%B8%D1%87" TargetMode="External"/><Relationship Id="rId46" Type="http://schemas.openxmlformats.org/officeDocument/2006/relationships/hyperlink" Target="https://ru.wikipedia.org/wiki/%D0%A1%D0%BE%D0%BD%D0%B0%D1%82%D0%B0" TargetMode="External"/><Relationship Id="rId67" Type="http://schemas.openxmlformats.org/officeDocument/2006/relationships/hyperlink" Target="https://ru.wikipedia.org/wiki/7_%D0%BC%D0%B0%D1%8F" TargetMode="External"/><Relationship Id="rId116" Type="http://schemas.openxmlformats.org/officeDocument/2006/relationships/hyperlink" Target="https://ru.wikipedia.org/wiki/%D0%95%D1%80%D0%B5%D0%B2%D0%B0%D0%BD" TargetMode="External"/><Relationship Id="rId137" Type="http://schemas.openxmlformats.org/officeDocument/2006/relationships/hyperlink" Target="https://ru.wikipedia.org/wiki/1978" TargetMode="External"/><Relationship Id="rId158" Type="http://schemas.openxmlformats.org/officeDocument/2006/relationships/hyperlink" Target="https://ru.wikipedia.org/wiki/1983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90;&#1100;&#1103;&#1085;&#1072;\Desktop\&#1053;&#1086;&#1074;&#1072;&#1103;%20&#1087;&#1072;&#1087;&#1082;&#1072;\&#1043;&#1077;&#1076;&#1080;&#1082;&#1077;%204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Гедике 4</Template>
  <TotalTime>3</TotalTime>
  <Pages>10</Pages>
  <Words>5644</Words>
  <Characters>32176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5</cp:revision>
  <dcterms:created xsi:type="dcterms:W3CDTF">2019-01-22T22:19:00Z</dcterms:created>
  <dcterms:modified xsi:type="dcterms:W3CDTF">2019-01-31T07:34:00Z</dcterms:modified>
</cp:coreProperties>
</file>